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66DB26" w14:textId="77777777" w:rsidR="001D27C0" w:rsidRPr="007F1500" w:rsidRDefault="001D27C0" w:rsidP="001D27C0">
      <w:pPr>
        <w:pStyle w:val="Titre"/>
      </w:pPr>
      <w:r w:rsidRPr="007F1500">
        <w:t xml:space="preserve">Import pour les questions </w:t>
      </w:r>
      <w:r w:rsidR="00A141A3">
        <w:t>Droit des sociétés</w:t>
      </w:r>
    </w:p>
    <w:p w14:paraId="11F2273C" w14:textId="08C4A6F1" w:rsidR="003009BA" w:rsidRPr="007F1500" w:rsidRDefault="001A366E" w:rsidP="003009BA">
      <w:pPr>
        <w:pStyle w:val="Titre2"/>
      </w:pPr>
      <w:r>
        <w:t>Janvier25</w:t>
      </w:r>
      <w:r w:rsidR="00CF552B">
        <w:t>_Q</w:t>
      </w:r>
      <w:r w:rsidR="00BA18BE" w:rsidRPr="007F1500">
        <w:t>0</w:t>
      </w:r>
      <w:r w:rsidR="003009BA" w:rsidRPr="007F1500">
        <w:t>1</w:t>
      </w:r>
      <w:r w:rsidR="0038115A" w:rsidRPr="007F1500">
        <w:t xml:space="preserve"> </w:t>
      </w:r>
    </w:p>
    <w:tbl>
      <w:tblPr>
        <w:tblW w:w="5000" w:type="pct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3"/>
        <w:gridCol w:w="3455"/>
        <w:gridCol w:w="4140"/>
        <w:gridCol w:w="768"/>
      </w:tblGrid>
      <w:tr w:rsidR="007F1500" w:rsidRPr="007F1500" w14:paraId="2BAE189A" w14:textId="77777777" w:rsidTr="00647D6C">
        <w:trPr>
          <w:cantSplit/>
          <w:tblHeader/>
        </w:trPr>
        <w:tc>
          <w:tcPr>
            <w:tcW w:w="828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EAA6EE" w14:textId="28F83642" w:rsidR="003009BA" w:rsidRPr="007F1500" w:rsidRDefault="00316E23" w:rsidP="0038115A">
            <w:pPr>
              <w:pStyle w:val="Cell"/>
            </w:pPr>
            <w:r w:rsidRPr="007F1500">
              <w:t xml:space="preserve">La révocation ad nutum </w:t>
            </w: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12B4C8" w14:textId="0568B32F" w:rsidR="003009BA" w:rsidRPr="007F1500" w:rsidRDefault="00872407" w:rsidP="002F25DD">
            <w:pPr>
              <w:pStyle w:val="QFType"/>
            </w:pPr>
            <w:r w:rsidRPr="007F1500">
              <w:rPr>
                <w:i w:val="0"/>
                <w:iCs w:val="0"/>
                <w:sz w:val="22"/>
                <w:szCs w:val="22"/>
              </w:rPr>
              <w:t>M</w:t>
            </w:r>
            <w:r w:rsidR="00316E23">
              <w:rPr>
                <w:i w:val="0"/>
                <w:iCs w:val="0"/>
                <w:sz w:val="22"/>
                <w:szCs w:val="22"/>
              </w:rPr>
              <w:t>C</w:t>
            </w:r>
          </w:p>
        </w:tc>
      </w:tr>
      <w:tr w:rsidR="007F1500" w:rsidRPr="007F1500" w14:paraId="05E3832E" w14:textId="77777777" w:rsidTr="00647D6C">
        <w:trPr>
          <w:cantSplit/>
          <w:tblHeader/>
        </w:trPr>
        <w:tc>
          <w:tcPr>
            <w:tcW w:w="828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F28B69" w14:textId="77777777" w:rsidR="003009BA" w:rsidRPr="007F1500" w:rsidRDefault="003009BA" w:rsidP="001B2153">
            <w:pPr>
              <w:pStyle w:val="TableRowHead"/>
              <w:jc w:val="right"/>
            </w:pPr>
            <w:r w:rsidRPr="007F1500">
              <w:t>Note par défaut :</w:t>
            </w: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DB0F38" w14:textId="77777777" w:rsidR="003009BA" w:rsidRPr="007F1500" w:rsidRDefault="003009BA" w:rsidP="001B2153">
            <w:pPr>
              <w:pStyle w:val="Cell"/>
            </w:pPr>
            <w:r w:rsidRPr="007F1500">
              <w:t>1</w:t>
            </w:r>
          </w:p>
        </w:tc>
      </w:tr>
      <w:tr w:rsidR="007F1500" w:rsidRPr="007F1500" w14:paraId="4B1D5281" w14:textId="77777777" w:rsidTr="00647D6C">
        <w:trPr>
          <w:cantSplit/>
          <w:tblHeader/>
        </w:trPr>
        <w:tc>
          <w:tcPr>
            <w:tcW w:w="828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2C3928" w14:textId="77777777" w:rsidR="003009BA" w:rsidRPr="007F1500" w:rsidRDefault="003009BA" w:rsidP="001B2153">
            <w:pPr>
              <w:pStyle w:val="TableRowHead"/>
              <w:jc w:val="right"/>
            </w:pPr>
            <w:r w:rsidRPr="007F1500">
              <w:t>Mélanger les réponses possibles ?</w:t>
            </w: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9964E9" w14:textId="77777777" w:rsidR="003009BA" w:rsidRPr="007F1500" w:rsidRDefault="002F25DD" w:rsidP="002F25DD">
            <w:pPr>
              <w:pStyle w:val="QFType"/>
              <w:rPr>
                <w:i w:val="0"/>
                <w:iCs w:val="0"/>
                <w:sz w:val="22"/>
                <w:szCs w:val="22"/>
              </w:rPr>
            </w:pPr>
            <w:r w:rsidRPr="007F1500">
              <w:rPr>
                <w:i w:val="0"/>
                <w:iCs w:val="0"/>
                <w:sz w:val="22"/>
                <w:szCs w:val="22"/>
              </w:rPr>
              <w:t>Oui</w:t>
            </w:r>
          </w:p>
          <w:p w14:paraId="2AC10D05" w14:textId="77777777" w:rsidR="003009BA" w:rsidRPr="007F1500" w:rsidRDefault="003009BA" w:rsidP="001B2153">
            <w:pPr>
              <w:pStyle w:val="Cell"/>
            </w:pPr>
          </w:p>
        </w:tc>
      </w:tr>
      <w:tr w:rsidR="007F1500" w:rsidRPr="007F1500" w14:paraId="3032787A" w14:textId="77777777" w:rsidTr="00647D6C">
        <w:trPr>
          <w:cantSplit/>
          <w:tblHeader/>
        </w:trPr>
        <w:tc>
          <w:tcPr>
            <w:tcW w:w="828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F308F6" w14:textId="77777777" w:rsidR="003009BA" w:rsidRPr="007F1500" w:rsidRDefault="003009BA" w:rsidP="001B2153">
            <w:pPr>
              <w:pStyle w:val="TableRowHead"/>
              <w:jc w:val="right"/>
            </w:pPr>
            <w:r w:rsidRPr="007F1500">
              <w:t>Numéroter les choix ?</w:t>
            </w: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ABA701" w14:textId="77777777" w:rsidR="003009BA" w:rsidRPr="007F1500" w:rsidRDefault="003009BA" w:rsidP="001B2153">
            <w:pPr>
              <w:pStyle w:val="Cell"/>
            </w:pPr>
          </w:p>
        </w:tc>
      </w:tr>
      <w:tr w:rsidR="007F1500" w:rsidRPr="007F1500" w14:paraId="2FF71A58" w14:textId="77777777" w:rsidTr="00647D6C">
        <w:trPr>
          <w:cantSplit/>
          <w:tblHeader/>
        </w:trPr>
        <w:tc>
          <w:tcPr>
            <w:tcW w:w="828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44B31E" w14:textId="77777777" w:rsidR="003009BA" w:rsidRPr="007F1500" w:rsidRDefault="003009BA" w:rsidP="001B2153">
            <w:pPr>
              <w:pStyle w:val="TableRowHead"/>
              <w:jc w:val="right"/>
            </w:pPr>
            <w:r w:rsidRPr="007F1500">
              <w:t>Pénalité pour tout essai incorrect :</w:t>
            </w: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9854B9" w14:textId="77777777" w:rsidR="003009BA" w:rsidRPr="007F1500" w:rsidRDefault="0023738A" w:rsidP="001B2153">
            <w:pPr>
              <w:pStyle w:val="Cell"/>
            </w:pPr>
            <w:r w:rsidRPr="007F1500">
              <w:t>0</w:t>
            </w:r>
          </w:p>
        </w:tc>
      </w:tr>
      <w:tr w:rsidR="007F1500" w:rsidRPr="007F1500" w14:paraId="61C49B12" w14:textId="77777777" w:rsidTr="00647D6C">
        <w:trPr>
          <w:cantSplit/>
          <w:tblHeader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BA7358" w14:textId="77777777" w:rsidR="003009BA" w:rsidRPr="007F1500" w:rsidRDefault="003009BA" w:rsidP="003009BA">
            <w:pPr>
              <w:pStyle w:val="QFOptionReset"/>
            </w:pPr>
            <w:r w:rsidRPr="007F1500">
              <w:t>#</w:t>
            </w:r>
          </w:p>
        </w:tc>
        <w:tc>
          <w:tcPr>
            <w:tcW w:w="3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E7B47C" w14:textId="77777777" w:rsidR="003009BA" w:rsidRPr="007F1500" w:rsidRDefault="003009BA" w:rsidP="001B2153">
            <w:pPr>
              <w:pStyle w:val="TableHead"/>
            </w:pPr>
            <w:r w:rsidRPr="007F1500">
              <w:t>Réponses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03D7C1" w14:textId="77777777" w:rsidR="003009BA" w:rsidRPr="007F1500" w:rsidRDefault="003009BA" w:rsidP="001B2153">
            <w:pPr>
              <w:pStyle w:val="TableHead"/>
            </w:pPr>
            <w:r w:rsidRPr="007F1500">
              <w:t>Feedback</w:t>
            </w: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78F7BB" w14:textId="77777777" w:rsidR="003009BA" w:rsidRPr="007F1500" w:rsidRDefault="003009BA" w:rsidP="001B2153">
            <w:pPr>
              <w:pStyle w:val="TableHead"/>
            </w:pPr>
            <w:r w:rsidRPr="007F1500">
              <w:t>Note</w:t>
            </w:r>
          </w:p>
        </w:tc>
      </w:tr>
      <w:tr w:rsidR="007F1500" w:rsidRPr="007F1500" w14:paraId="5C35B1EF" w14:textId="77777777" w:rsidTr="00647D6C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7DEF15" w14:textId="77777777" w:rsidR="003009BA" w:rsidRPr="007F1500" w:rsidRDefault="003009BA" w:rsidP="003009BA">
            <w:pPr>
              <w:pStyle w:val="QFOption"/>
              <w:tabs>
                <w:tab w:val="num" w:pos="928"/>
              </w:tabs>
            </w:pPr>
            <w:r w:rsidRPr="007F1500">
              <w:t> </w:t>
            </w:r>
          </w:p>
        </w:tc>
        <w:tc>
          <w:tcPr>
            <w:tcW w:w="3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049E7E6" w14:textId="15F522FD" w:rsidR="003009BA" w:rsidRPr="007F1500" w:rsidRDefault="00316E23" w:rsidP="002A3909">
            <w:pPr>
              <w:widowControl w:val="0"/>
              <w:autoSpaceDE w:val="0"/>
              <w:autoSpaceDN w:val="0"/>
              <w:adjustRightInd w:val="0"/>
              <w:spacing w:after="256" w:line="240" w:lineRule="exact"/>
              <w:rPr>
                <w:rFonts w:ascii="Arial" w:hAnsi="Arial" w:cs="Arial"/>
              </w:rPr>
            </w:pPr>
            <w:r w:rsidRPr="007F1500">
              <w:rPr>
                <w:rFonts w:ascii="Arial" w:hAnsi="Arial" w:cs="Arial"/>
              </w:rPr>
              <w:t>Concerne notamment le PDG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523247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5FB1D2" w14:textId="23B619AC" w:rsidR="003009BA" w:rsidRPr="007F1500" w:rsidRDefault="00316E23" w:rsidP="001B2153">
            <w:pPr>
              <w:pStyle w:val="QFGrade"/>
            </w:pPr>
            <w:r>
              <w:t>10</w:t>
            </w:r>
            <w:r w:rsidR="001B2153" w:rsidRPr="007F1500">
              <w:t>0</w:t>
            </w:r>
          </w:p>
        </w:tc>
      </w:tr>
      <w:tr w:rsidR="007F1500" w:rsidRPr="007F1500" w14:paraId="2ECFCAD0" w14:textId="77777777" w:rsidTr="00647D6C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F8065A" w14:textId="77777777" w:rsidR="003009BA" w:rsidRPr="007F1500" w:rsidRDefault="003009BA" w:rsidP="003009BA">
            <w:pPr>
              <w:pStyle w:val="QFOption"/>
              <w:tabs>
                <w:tab w:val="num" w:pos="928"/>
              </w:tabs>
            </w:pPr>
            <w:r w:rsidRPr="007F1500">
              <w:t> </w:t>
            </w:r>
          </w:p>
        </w:tc>
        <w:tc>
          <w:tcPr>
            <w:tcW w:w="3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0186D15" w14:textId="4BF3CAAA" w:rsidR="003009BA" w:rsidRPr="007F1500" w:rsidRDefault="00316E23" w:rsidP="00EF243A">
            <w:pPr>
              <w:widowControl w:val="0"/>
              <w:autoSpaceDE w:val="0"/>
              <w:autoSpaceDN w:val="0"/>
              <w:adjustRightInd w:val="0"/>
              <w:spacing w:after="256" w:line="240" w:lineRule="exact"/>
              <w:rPr>
                <w:rFonts w:ascii="Arial" w:hAnsi="Arial" w:cs="Arial"/>
              </w:rPr>
            </w:pPr>
            <w:r w:rsidRPr="007F1500">
              <w:rPr>
                <w:rFonts w:ascii="Arial" w:hAnsi="Arial" w:cs="Arial"/>
              </w:rPr>
              <w:t>Exclut une indemnisation dès lors qu’elle est justifiée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1D95EB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0D49AB" w14:textId="62B2AA5B" w:rsidR="003009BA" w:rsidRPr="007F1500" w:rsidRDefault="001B2153" w:rsidP="001B2153">
            <w:pPr>
              <w:pStyle w:val="QFGrade"/>
            </w:pPr>
            <w:r w:rsidRPr="007F1500">
              <w:t>0</w:t>
            </w:r>
          </w:p>
        </w:tc>
      </w:tr>
      <w:tr w:rsidR="007F1500" w:rsidRPr="007F1500" w14:paraId="4C9C29C1" w14:textId="77777777" w:rsidTr="00647D6C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A44F0C" w14:textId="77777777" w:rsidR="003009BA" w:rsidRPr="007F1500" w:rsidRDefault="003009BA" w:rsidP="003009BA">
            <w:pPr>
              <w:pStyle w:val="QFOption"/>
              <w:tabs>
                <w:tab w:val="num" w:pos="928"/>
              </w:tabs>
            </w:pPr>
            <w:r w:rsidRPr="007F1500">
              <w:t> </w:t>
            </w:r>
          </w:p>
        </w:tc>
        <w:tc>
          <w:tcPr>
            <w:tcW w:w="3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E79761F" w14:textId="10AFCE22" w:rsidR="003009BA" w:rsidRPr="007F1500" w:rsidRDefault="00316E23" w:rsidP="00EF243A">
            <w:pPr>
              <w:widowControl w:val="0"/>
              <w:autoSpaceDE w:val="0"/>
              <w:autoSpaceDN w:val="0"/>
              <w:adjustRightInd w:val="0"/>
              <w:spacing w:after="256" w:line="240" w:lineRule="exact"/>
              <w:rPr>
                <w:rFonts w:ascii="Arial" w:hAnsi="Arial" w:cs="Arial"/>
              </w:rPr>
            </w:pPr>
            <w:r w:rsidRPr="007F1500">
              <w:rPr>
                <w:rFonts w:ascii="Arial" w:hAnsi="Arial" w:cs="Arial"/>
              </w:rPr>
              <w:t>Equivaut à la révocation judiciaire pour cause légitime dans la SARL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B5595A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31C695" w14:textId="77777777" w:rsidR="003009BA" w:rsidRPr="007F1500" w:rsidRDefault="0038115A" w:rsidP="001B2153">
            <w:pPr>
              <w:pStyle w:val="QFGrade"/>
            </w:pPr>
            <w:r w:rsidRPr="007F1500">
              <w:t>0</w:t>
            </w:r>
          </w:p>
        </w:tc>
      </w:tr>
      <w:tr w:rsidR="007F1500" w:rsidRPr="007F1500" w14:paraId="791CE7C0" w14:textId="77777777" w:rsidTr="00647D6C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FAB30C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B39659" w14:textId="77777777" w:rsidR="003009BA" w:rsidRPr="007F1500" w:rsidRDefault="003009BA" w:rsidP="001B2153">
            <w:pPr>
              <w:pStyle w:val="TableRowHead"/>
            </w:pPr>
            <w:r w:rsidRPr="007F1500">
              <w:t>Feedback général :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59B96A5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EF0843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352DD87A" w14:textId="77777777" w:rsidTr="00647D6C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F3A2DD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BBEAB3" w14:textId="77777777" w:rsidR="003009BA" w:rsidRPr="007F1500" w:rsidRDefault="003009BA" w:rsidP="001B2153">
            <w:pPr>
              <w:pStyle w:val="TableRowHead"/>
            </w:pPr>
            <w:r w:rsidRPr="007F1500">
              <w:t>Pour toute réponse correcte :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127BCE1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85D448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16068749" w14:textId="77777777" w:rsidTr="00647D6C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D67FC9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F11617" w14:textId="77777777" w:rsidR="003009BA" w:rsidRPr="007F1500" w:rsidRDefault="003009BA" w:rsidP="001B2153">
            <w:pPr>
              <w:pStyle w:val="TableRowHead"/>
            </w:pPr>
            <w:r w:rsidRPr="007F1500">
              <w:t>Pour toute réponse incorrecte :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8E9428E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AAFF08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65B9CB59" w14:textId="77777777" w:rsidTr="00647D6C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80C9E6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CE2FE1" w14:textId="77777777" w:rsidR="003009BA" w:rsidRPr="007F1500" w:rsidRDefault="003009BA" w:rsidP="001B2153">
            <w:pPr>
              <w:pStyle w:val="TableRowHead"/>
            </w:pPr>
            <w:r w:rsidRPr="007F1500">
              <w:t>Indice 1 :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70FB4D6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995761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704BEDDB" w14:textId="77777777" w:rsidTr="00647D6C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BB0E7E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27C699" w14:textId="77777777" w:rsidR="003009BA" w:rsidRPr="007F1500" w:rsidRDefault="003009BA" w:rsidP="001B2153">
            <w:pPr>
              <w:pStyle w:val="TableRowHead"/>
            </w:pPr>
            <w:r w:rsidRPr="007F1500">
              <w:t>Montrer le nombre de réponses correctes (Indice 1) :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2FAB8B8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8D3C38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1F2F1BE2" w14:textId="77777777" w:rsidTr="00647D6C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F0EFA2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25E41B" w14:textId="77777777" w:rsidR="003009BA" w:rsidRPr="007F1500" w:rsidRDefault="003009BA" w:rsidP="001B2153">
            <w:pPr>
              <w:pStyle w:val="TableRowHead"/>
            </w:pPr>
            <w:r w:rsidRPr="007F1500">
              <w:t>Effacer les réponses incorrectes (Indice 1) :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9ACB9E0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638696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39217CB9" w14:textId="77777777" w:rsidTr="00647D6C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4D7C73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AC2F54" w14:textId="77777777" w:rsidR="003009BA" w:rsidRPr="007F1500" w:rsidRDefault="003009BA" w:rsidP="001B2153">
            <w:pPr>
              <w:pStyle w:val="TableRowHead"/>
            </w:pPr>
            <w:r w:rsidRPr="007F1500">
              <w:t>Tags :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A0848D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0A09A9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5A433328" w14:textId="77777777" w:rsidTr="00647D6C">
        <w:trPr>
          <w:cantSplit/>
        </w:trPr>
        <w:tc>
          <w:tcPr>
            <w:tcW w:w="828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BAA75D" w14:textId="77777777" w:rsidR="003009BA" w:rsidRPr="007F1500" w:rsidRDefault="003009BA" w:rsidP="001B2153">
            <w:pPr>
              <w:pStyle w:val="Cell"/>
            </w:pPr>
            <w:r w:rsidRPr="007F1500">
              <w:rPr>
                <w:i/>
                <w:iCs/>
              </w:rPr>
              <w:t>Permet la sélection d'une ou plusieurs répon</w:t>
            </w:r>
            <w:r w:rsidR="001B2153" w:rsidRPr="007F1500">
              <w:rPr>
                <w:i/>
                <w:iCs/>
              </w:rPr>
              <w:t>ses dans une liste prédéfinie. (</w:t>
            </w:r>
            <w:r w:rsidRPr="007F1500">
              <w:rPr>
                <w:i/>
                <w:iCs/>
              </w:rPr>
              <w:t>MA)</w:t>
            </w:r>
          </w:p>
        </w:tc>
        <w:tc>
          <w:tcPr>
            <w:tcW w:w="7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B372AE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</w:tbl>
    <w:p w14:paraId="5F0E7D57" w14:textId="77777777" w:rsidR="003009BA" w:rsidRPr="007F1500" w:rsidRDefault="003009BA" w:rsidP="003009BA"/>
    <w:p w14:paraId="49EB5D74" w14:textId="77777777" w:rsidR="003009BA" w:rsidRPr="007F1500" w:rsidRDefault="003009BA" w:rsidP="003009BA">
      <w:r w:rsidRPr="007F1500">
        <w:br w:type="page"/>
      </w:r>
    </w:p>
    <w:p w14:paraId="656D05BA" w14:textId="4CCCCA6F" w:rsidR="003009BA" w:rsidRPr="007F1500" w:rsidRDefault="001A366E" w:rsidP="003009BA">
      <w:pPr>
        <w:pStyle w:val="Titre2"/>
      </w:pPr>
      <w:r>
        <w:lastRenderedPageBreak/>
        <w:t>Janvier25</w:t>
      </w:r>
      <w:r w:rsidR="00CF552B">
        <w:t>_Q</w:t>
      </w:r>
      <w:r w:rsidR="00BA18BE" w:rsidRPr="007F1500">
        <w:t>0</w:t>
      </w:r>
      <w:r w:rsidR="003009BA" w:rsidRPr="007F1500">
        <w:t>2</w:t>
      </w:r>
    </w:p>
    <w:tbl>
      <w:tblPr>
        <w:tblW w:w="5000" w:type="pct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1"/>
        <w:gridCol w:w="3454"/>
        <w:gridCol w:w="4142"/>
        <w:gridCol w:w="769"/>
      </w:tblGrid>
      <w:tr w:rsidR="007F1500" w:rsidRPr="007F1500" w14:paraId="7D0E8E87" w14:textId="77777777" w:rsidTr="001B2153">
        <w:trPr>
          <w:cantSplit/>
          <w:tblHeader/>
        </w:trPr>
        <w:tc>
          <w:tcPr>
            <w:tcW w:w="831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81A190" w14:textId="74D0AEE0" w:rsidR="003009BA" w:rsidRPr="007F1500" w:rsidRDefault="00316E23" w:rsidP="00EF243A">
            <w:pPr>
              <w:widowControl w:val="0"/>
              <w:autoSpaceDE w:val="0"/>
              <w:autoSpaceDN w:val="0"/>
              <w:adjustRightInd w:val="0"/>
              <w:spacing w:after="256" w:line="240" w:lineRule="exact"/>
              <w:rPr>
                <w:rFonts w:ascii="Arial" w:hAnsi="Arial" w:cs="Arial"/>
              </w:rPr>
            </w:pPr>
            <w:r w:rsidRPr="00316E23">
              <w:rPr>
                <w:rFonts w:ascii="Arial" w:hAnsi="Arial" w:cs="Arial"/>
              </w:rPr>
              <w:t>L'apport partiel d'actif peut être décidé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1FE7DA" w14:textId="72F0F42B" w:rsidR="003009BA" w:rsidRPr="007F1500" w:rsidRDefault="00A51E78" w:rsidP="001B2153">
            <w:pPr>
              <w:pStyle w:val="QFType"/>
            </w:pPr>
            <w:r>
              <w:t>M</w:t>
            </w:r>
            <w:r w:rsidR="00B35900">
              <w:t>A</w:t>
            </w:r>
          </w:p>
        </w:tc>
      </w:tr>
      <w:tr w:rsidR="007F1500" w:rsidRPr="007F1500" w14:paraId="10BDD62D" w14:textId="77777777" w:rsidTr="001B2153">
        <w:trPr>
          <w:cantSplit/>
          <w:tblHeader/>
        </w:trPr>
        <w:tc>
          <w:tcPr>
            <w:tcW w:w="831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7EC64F" w14:textId="77777777" w:rsidR="003009BA" w:rsidRPr="007F1500" w:rsidRDefault="003009BA" w:rsidP="001B2153">
            <w:pPr>
              <w:pStyle w:val="TableRowHead"/>
              <w:jc w:val="right"/>
            </w:pPr>
            <w:r w:rsidRPr="007F1500">
              <w:t>Note par défaut :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8A8284" w14:textId="77777777" w:rsidR="003009BA" w:rsidRPr="007F1500" w:rsidRDefault="003009BA" w:rsidP="001B2153">
            <w:pPr>
              <w:pStyle w:val="Cell"/>
            </w:pPr>
            <w:r w:rsidRPr="007F1500">
              <w:t>1</w:t>
            </w:r>
          </w:p>
        </w:tc>
      </w:tr>
      <w:tr w:rsidR="007F1500" w:rsidRPr="007F1500" w14:paraId="328E9F5C" w14:textId="77777777" w:rsidTr="001B2153">
        <w:trPr>
          <w:cantSplit/>
          <w:tblHeader/>
        </w:trPr>
        <w:tc>
          <w:tcPr>
            <w:tcW w:w="831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CE361E" w14:textId="77777777" w:rsidR="003009BA" w:rsidRPr="007F1500" w:rsidRDefault="003009BA" w:rsidP="001B2153">
            <w:pPr>
              <w:pStyle w:val="TableRowHead"/>
              <w:jc w:val="right"/>
            </w:pPr>
            <w:r w:rsidRPr="007F1500">
              <w:t>Mélanger les réponses possibles ?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FEF876" w14:textId="77777777" w:rsidR="003009BA" w:rsidRPr="007F1500" w:rsidRDefault="00941848" w:rsidP="001B2153">
            <w:pPr>
              <w:pStyle w:val="Cell"/>
            </w:pPr>
            <w:r w:rsidRPr="007F1500">
              <w:t>Oui</w:t>
            </w:r>
          </w:p>
        </w:tc>
      </w:tr>
      <w:tr w:rsidR="007F1500" w:rsidRPr="007F1500" w14:paraId="7655237C" w14:textId="77777777" w:rsidTr="001B2153">
        <w:trPr>
          <w:cantSplit/>
          <w:tblHeader/>
        </w:trPr>
        <w:tc>
          <w:tcPr>
            <w:tcW w:w="831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8453C1" w14:textId="77777777" w:rsidR="003009BA" w:rsidRPr="007F1500" w:rsidRDefault="003009BA" w:rsidP="001B2153">
            <w:pPr>
              <w:pStyle w:val="TableRowHead"/>
              <w:jc w:val="right"/>
            </w:pPr>
            <w:r w:rsidRPr="007F1500">
              <w:t>Numéroter les choix ?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8DE9F6" w14:textId="77777777" w:rsidR="003009BA" w:rsidRPr="007F1500" w:rsidRDefault="003009BA" w:rsidP="001B2153">
            <w:pPr>
              <w:pStyle w:val="Cell"/>
            </w:pPr>
          </w:p>
        </w:tc>
      </w:tr>
      <w:tr w:rsidR="007F1500" w:rsidRPr="007F1500" w14:paraId="10EA2704" w14:textId="77777777" w:rsidTr="001B2153">
        <w:trPr>
          <w:cantSplit/>
          <w:tblHeader/>
        </w:trPr>
        <w:tc>
          <w:tcPr>
            <w:tcW w:w="831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3F30D3" w14:textId="77777777" w:rsidR="003009BA" w:rsidRPr="007F1500" w:rsidRDefault="003009BA" w:rsidP="001B2153">
            <w:pPr>
              <w:pStyle w:val="TableRowHead"/>
              <w:jc w:val="right"/>
            </w:pPr>
            <w:r w:rsidRPr="007F1500">
              <w:t>Pénalité pour tout essai incorrect :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40F456" w14:textId="77777777" w:rsidR="003009BA" w:rsidRPr="007F1500" w:rsidRDefault="0023738A" w:rsidP="001B2153">
            <w:pPr>
              <w:pStyle w:val="Cell"/>
            </w:pPr>
            <w:r w:rsidRPr="007F1500">
              <w:t>0</w:t>
            </w:r>
          </w:p>
        </w:tc>
      </w:tr>
      <w:tr w:rsidR="007F1500" w:rsidRPr="007F1500" w14:paraId="414B5B80" w14:textId="77777777" w:rsidTr="001B2153">
        <w:trPr>
          <w:cantSplit/>
          <w:tblHeader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E77889" w14:textId="77777777" w:rsidR="003009BA" w:rsidRPr="007F1500" w:rsidRDefault="003009BA" w:rsidP="003009BA">
            <w:pPr>
              <w:pStyle w:val="QFOptionReset"/>
            </w:pPr>
            <w:r w:rsidRPr="007F1500">
              <w:t>#</w:t>
            </w:r>
          </w:p>
        </w:tc>
        <w:tc>
          <w:tcPr>
            <w:tcW w:w="3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07CD1A" w14:textId="77777777" w:rsidR="003009BA" w:rsidRPr="007F1500" w:rsidRDefault="003009BA" w:rsidP="001B2153">
            <w:pPr>
              <w:pStyle w:val="TableHead"/>
            </w:pPr>
            <w:r w:rsidRPr="007F1500">
              <w:t>Réponses</w:t>
            </w:r>
          </w:p>
        </w:tc>
        <w:tc>
          <w:tcPr>
            <w:tcW w:w="4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54342A" w14:textId="77777777" w:rsidR="003009BA" w:rsidRPr="007F1500" w:rsidRDefault="003009BA" w:rsidP="001B2153">
            <w:pPr>
              <w:pStyle w:val="TableHead"/>
            </w:pPr>
            <w:r w:rsidRPr="007F1500">
              <w:t>Feedback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621850" w14:textId="77777777" w:rsidR="003009BA" w:rsidRPr="007F1500" w:rsidRDefault="003009BA" w:rsidP="001B2153">
            <w:pPr>
              <w:pStyle w:val="TableHead"/>
            </w:pPr>
            <w:r w:rsidRPr="007F1500">
              <w:t>Note</w:t>
            </w:r>
          </w:p>
        </w:tc>
      </w:tr>
      <w:tr w:rsidR="007F1500" w:rsidRPr="007F1500" w14:paraId="16ADE556" w14:textId="77777777" w:rsidTr="001B2153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021E50" w14:textId="77777777" w:rsidR="003009BA" w:rsidRPr="007F1500" w:rsidRDefault="003009BA" w:rsidP="003009BA">
            <w:pPr>
              <w:pStyle w:val="QFOption"/>
              <w:tabs>
                <w:tab w:val="num" w:pos="928"/>
              </w:tabs>
            </w:pPr>
            <w:r w:rsidRPr="007F1500">
              <w:t> </w:t>
            </w:r>
          </w:p>
        </w:tc>
        <w:tc>
          <w:tcPr>
            <w:tcW w:w="3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3518A41" w14:textId="6817B15F" w:rsidR="003009BA" w:rsidRPr="007F1500" w:rsidRDefault="00316E23" w:rsidP="00EF243A">
            <w:pPr>
              <w:widowControl w:val="0"/>
              <w:autoSpaceDE w:val="0"/>
              <w:autoSpaceDN w:val="0"/>
              <w:adjustRightInd w:val="0"/>
              <w:spacing w:after="256" w:line="240" w:lineRule="exact"/>
              <w:rPr>
                <w:rFonts w:ascii="Arial" w:hAnsi="Arial" w:cs="Arial"/>
              </w:rPr>
            </w:pPr>
            <w:r w:rsidRPr="00316E23">
              <w:rPr>
                <w:rFonts w:ascii="Arial" w:hAnsi="Arial" w:cs="Arial"/>
              </w:rPr>
              <w:t>Par une AGE</w:t>
            </w:r>
          </w:p>
        </w:tc>
        <w:tc>
          <w:tcPr>
            <w:tcW w:w="4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319304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AE1E229" w14:textId="3A97A6E6" w:rsidR="003009BA" w:rsidRPr="007F1500" w:rsidRDefault="00316E23" w:rsidP="001B2153">
            <w:pPr>
              <w:pStyle w:val="QFGrade"/>
            </w:pPr>
            <w:r>
              <w:t>5</w:t>
            </w:r>
            <w:r w:rsidR="001B2153" w:rsidRPr="007F1500">
              <w:t>0</w:t>
            </w:r>
          </w:p>
        </w:tc>
      </w:tr>
      <w:tr w:rsidR="007F1500" w:rsidRPr="007F1500" w14:paraId="4073A13C" w14:textId="77777777" w:rsidTr="001B2153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43CEB0" w14:textId="77777777" w:rsidR="003009BA" w:rsidRPr="007F1500" w:rsidRDefault="003009BA" w:rsidP="003009BA">
            <w:pPr>
              <w:pStyle w:val="QFOption"/>
              <w:tabs>
                <w:tab w:val="num" w:pos="928"/>
              </w:tabs>
            </w:pPr>
            <w:r w:rsidRPr="007F1500">
              <w:t> </w:t>
            </w:r>
          </w:p>
        </w:tc>
        <w:tc>
          <w:tcPr>
            <w:tcW w:w="3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C5D037D" w14:textId="37755E00" w:rsidR="003009BA" w:rsidRPr="007F1500" w:rsidRDefault="00D9631E" w:rsidP="00EF243A">
            <w:pPr>
              <w:widowControl w:val="0"/>
              <w:autoSpaceDE w:val="0"/>
              <w:autoSpaceDN w:val="0"/>
              <w:adjustRightInd w:val="0"/>
              <w:spacing w:after="256" w:line="240" w:lineRule="exact"/>
              <w:rPr>
                <w:rFonts w:ascii="Arial" w:hAnsi="Arial" w:cs="Arial"/>
              </w:rPr>
            </w:pPr>
            <w:r w:rsidRPr="00D9631E">
              <w:rPr>
                <w:rFonts w:ascii="Arial" w:hAnsi="Arial" w:cs="Arial"/>
              </w:rPr>
              <w:t>Par une décision du conseil de surveillance</w:t>
            </w:r>
          </w:p>
        </w:tc>
        <w:tc>
          <w:tcPr>
            <w:tcW w:w="4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5BAC2D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2E9050E" w14:textId="2CA3F400" w:rsidR="003009BA" w:rsidRPr="007F1500" w:rsidRDefault="00D9631E" w:rsidP="001B2153">
            <w:pPr>
              <w:pStyle w:val="QFGrade"/>
            </w:pPr>
            <w:r>
              <w:t>5</w:t>
            </w:r>
            <w:r w:rsidR="00754798">
              <w:t>0</w:t>
            </w:r>
          </w:p>
        </w:tc>
      </w:tr>
      <w:tr w:rsidR="007F1500" w:rsidRPr="007F1500" w14:paraId="68118FFB" w14:textId="77777777" w:rsidTr="001B2153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FD48A7" w14:textId="77777777" w:rsidR="003009BA" w:rsidRPr="007F1500" w:rsidRDefault="003009BA" w:rsidP="003009BA">
            <w:pPr>
              <w:pStyle w:val="QFOption"/>
              <w:tabs>
                <w:tab w:val="num" w:pos="928"/>
              </w:tabs>
            </w:pPr>
            <w:r w:rsidRPr="007F1500">
              <w:t> </w:t>
            </w:r>
          </w:p>
        </w:tc>
        <w:tc>
          <w:tcPr>
            <w:tcW w:w="3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5D8EE95" w14:textId="0542C214" w:rsidR="003009BA" w:rsidRPr="007F1500" w:rsidRDefault="00D9631E" w:rsidP="00EF243A">
            <w:pPr>
              <w:widowControl w:val="0"/>
              <w:autoSpaceDE w:val="0"/>
              <w:autoSpaceDN w:val="0"/>
              <w:adjustRightInd w:val="0"/>
              <w:spacing w:after="256" w:line="240" w:lineRule="exact"/>
              <w:rPr>
                <w:rFonts w:ascii="Arial" w:hAnsi="Arial" w:cs="Arial"/>
              </w:rPr>
            </w:pPr>
            <w:r w:rsidRPr="00D9631E">
              <w:rPr>
                <w:rFonts w:ascii="Arial" w:hAnsi="Arial" w:cs="Arial"/>
              </w:rPr>
              <w:t>Par un comité ad hoc de restructuration</w:t>
            </w:r>
          </w:p>
        </w:tc>
        <w:tc>
          <w:tcPr>
            <w:tcW w:w="4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45A1A6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05716C6" w14:textId="77777777" w:rsidR="003009BA" w:rsidRPr="007F1500" w:rsidRDefault="00754798" w:rsidP="001B2153">
            <w:pPr>
              <w:pStyle w:val="QFGrade"/>
            </w:pPr>
            <w:r>
              <w:t>0</w:t>
            </w:r>
          </w:p>
        </w:tc>
      </w:tr>
      <w:tr w:rsidR="007F1500" w:rsidRPr="007F1500" w14:paraId="405A3849" w14:textId="77777777" w:rsidTr="001B2153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CD7929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ADDFBA" w14:textId="77777777" w:rsidR="003009BA" w:rsidRPr="007F1500" w:rsidRDefault="003009BA" w:rsidP="001B2153">
            <w:pPr>
              <w:pStyle w:val="TableRowHead"/>
            </w:pPr>
            <w:r w:rsidRPr="007F1500">
              <w:t>Feedback général :</w:t>
            </w:r>
          </w:p>
        </w:tc>
        <w:tc>
          <w:tcPr>
            <w:tcW w:w="4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E6CC77F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2E46AD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425C8774" w14:textId="77777777" w:rsidTr="001B2153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2E0F66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11B5D0" w14:textId="77777777" w:rsidR="003009BA" w:rsidRPr="007F1500" w:rsidRDefault="003009BA" w:rsidP="001B2153">
            <w:pPr>
              <w:pStyle w:val="TableRowHead"/>
            </w:pPr>
            <w:r w:rsidRPr="007F1500">
              <w:t>Pour toute réponse correcte :</w:t>
            </w:r>
          </w:p>
        </w:tc>
        <w:tc>
          <w:tcPr>
            <w:tcW w:w="4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78CCC5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548419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53C6A751" w14:textId="77777777" w:rsidTr="001B2153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C534D8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893C28" w14:textId="77777777" w:rsidR="003009BA" w:rsidRPr="007F1500" w:rsidRDefault="003009BA" w:rsidP="001B2153">
            <w:pPr>
              <w:pStyle w:val="TableRowHead"/>
            </w:pPr>
            <w:r w:rsidRPr="007F1500">
              <w:t>Pour toute réponse incorrecte :</w:t>
            </w:r>
          </w:p>
        </w:tc>
        <w:tc>
          <w:tcPr>
            <w:tcW w:w="4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D57D69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38E56F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20D8BA30" w14:textId="77777777" w:rsidTr="001B2153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0DC005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8C4161" w14:textId="77777777" w:rsidR="003009BA" w:rsidRPr="007F1500" w:rsidRDefault="003009BA" w:rsidP="001B2153">
            <w:pPr>
              <w:pStyle w:val="TableRowHead"/>
            </w:pPr>
            <w:r w:rsidRPr="007F1500">
              <w:t>Indice 1 :</w:t>
            </w:r>
          </w:p>
        </w:tc>
        <w:tc>
          <w:tcPr>
            <w:tcW w:w="4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0B4FD9A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71F535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34CCF075" w14:textId="77777777" w:rsidTr="001B2153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6B854D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E5A7D9" w14:textId="77777777" w:rsidR="003009BA" w:rsidRPr="007F1500" w:rsidRDefault="003009BA" w:rsidP="001B2153">
            <w:pPr>
              <w:pStyle w:val="TableRowHead"/>
            </w:pPr>
            <w:r w:rsidRPr="007F1500">
              <w:t>Montrer le nombre de réponses correctes (Indice 1) :</w:t>
            </w:r>
          </w:p>
        </w:tc>
        <w:tc>
          <w:tcPr>
            <w:tcW w:w="4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D65179C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47852D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57AE705E" w14:textId="77777777" w:rsidTr="001B2153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317B91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5E32F5" w14:textId="77777777" w:rsidR="003009BA" w:rsidRPr="007F1500" w:rsidRDefault="003009BA" w:rsidP="001B2153">
            <w:pPr>
              <w:pStyle w:val="TableRowHead"/>
            </w:pPr>
            <w:r w:rsidRPr="007F1500">
              <w:t>Effacer les réponses incorrectes (Indice 1) :</w:t>
            </w:r>
          </w:p>
        </w:tc>
        <w:tc>
          <w:tcPr>
            <w:tcW w:w="4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6D5AD35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6299AD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2B9D107E" w14:textId="77777777" w:rsidTr="001B2153">
        <w:trPr>
          <w:cantSplit/>
        </w:trPr>
        <w:tc>
          <w:tcPr>
            <w:tcW w:w="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199CFD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A883C2" w14:textId="77777777" w:rsidR="003009BA" w:rsidRPr="007F1500" w:rsidRDefault="003009BA" w:rsidP="001B2153">
            <w:pPr>
              <w:pStyle w:val="TableRowHead"/>
            </w:pPr>
            <w:r w:rsidRPr="007F1500">
              <w:t>Tags :</w:t>
            </w:r>
          </w:p>
        </w:tc>
        <w:tc>
          <w:tcPr>
            <w:tcW w:w="4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D367E5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457B6E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6F765B3C" w14:textId="77777777" w:rsidTr="001B2153">
        <w:trPr>
          <w:cantSplit/>
        </w:trPr>
        <w:tc>
          <w:tcPr>
            <w:tcW w:w="831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8E69F8" w14:textId="77777777" w:rsidR="003009BA" w:rsidRPr="007F1500" w:rsidRDefault="003009BA" w:rsidP="001B2153">
            <w:pPr>
              <w:pStyle w:val="Cell"/>
            </w:pPr>
            <w:r w:rsidRPr="007F1500">
              <w:rPr>
                <w:i/>
                <w:iCs/>
              </w:rPr>
              <w:t>Permet la sélection d'une ou plusieurs réponses dans une liste prédéfinie. (MA)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8431C6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</w:tbl>
    <w:p w14:paraId="2A96F2A0" w14:textId="77777777" w:rsidR="003009BA" w:rsidRPr="007F1500" w:rsidRDefault="003009BA" w:rsidP="003009BA"/>
    <w:p w14:paraId="7BE6B844" w14:textId="77777777" w:rsidR="003009BA" w:rsidRPr="007F1500" w:rsidRDefault="003009BA" w:rsidP="003009BA">
      <w:pPr>
        <w:spacing w:before="0" w:after="200" w:line="276" w:lineRule="auto"/>
        <w:jc w:val="left"/>
      </w:pPr>
      <w:r w:rsidRPr="007F1500">
        <w:br w:type="page"/>
      </w:r>
    </w:p>
    <w:p w14:paraId="5D38083B" w14:textId="47EACCA5" w:rsidR="003009BA" w:rsidRPr="007F1500" w:rsidRDefault="001A366E" w:rsidP="003009BA">
      <w:pPr>
        <w:pStyle w:val="Titre2"/>
      </w:pPr>
      <w:r>
        <w:lastRenderedPageBreak/>
        <w:t>Janvier25</w:t>
      </w:r>
      <w:r w:rsidR="00CF552B">
        <w:t>_Q</w:t>
      </w:r>
      <w:r w:rsidR="00E5290A" w:rsidRPr="007F1500">
        <w:t>0</w:t>
      </w:r>
      <w:r>
        <w:t>3</w:t>
      </w:r>
    </w:p>
    <w:tbl>
      <w:tblPr>
        <w:tblW w:w="5000" w:type="pct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3"/>
        <w:gridCol w:w="3455"/>
        <w:gridCol w:w="4139"/>
        <w:gridCol w:w="769"/>
      </w:tblGrid>
      <w:tr w:rsidR="007F1500" w:rsidRPr="007F1500" w14:paraId="6550AA16" w14:textId="77777777" w:rsidTr="00CF48E4">
        <w:trPr>
          <w:cantSplit/>
          <w:tblHeader/>
        </w:trPr>
        <w:tc>
          <w:tcPr>
            <w:tcW w:w="831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A09F44" w14:textId="77777777" w:rsidR="003009BA" w:rsidRPr="007F1500" w:rsidRDefault="00CF48E4" w:rsidP="00CF48E4">
            <w:pPr>
              <w:pStyle w:val="Cell"/>
            </w:pPr>
            <w:r w:rsidRPr="007F1500">
              <w:t>Les dirigeants doivent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0AD9C2" w14:textId="77777777" w:rsidR="003009BA" w:rsidRPr="007F1500" w:rsidRDefault="00A141A3" w:rsidP="001B2153">
            <w:pPr>
              <w:pStyle w:val="QFType"/>
            </w:pPr>
            <w:r>
              <w:t>MS</w:t>
            </w:r>
          </w:p>
        </w:tc>
      </w:tr>
      <w:tr w:rsidR="007F1500" w:rsidRPr="007F1500" w14:paraId="0B222B54" w14:textId="77777777" w:rsidTr="00CF48E4">
        <w:trPr>
          <w:cantSplit/>
          <w:tblHeader/>
        </w:trPr>
        <w:tc>
          <w:tcPr>
            <w:tcW w:w="831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99FA30" w14:textId="77777777" w:rsidR="003009BA" w:rsidRPr="007F1500" w:rsidRDefault="003009BA" w:rsidP="001B2153">
            <w:pPr>
              <w:pStyle w:val="TableRowHead"/>
              <w:jc w:val="right"/>
            </w:pPr>
            <w:r w:rsidRPr="007F1500">
              <w:t>Note par défaut :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1FE85E" w14:textId="77777777" w:rsidR="003009BA" w:rsidRPr="007F1500" w:rsidRDefault="003009BA" w:rsidP="001B2153">
            <w:pPr>
              <w:pStyle w:val="Cell"/>
            </w:pPr>
            <w:r w:rsidRPr="007F1500">
              <w:t>1</w:t>
            </w:r>
          </w:p>
        </w:tc>
      </w:tr>
      <w:tr w:rsidR="007F1500" w:rsidRPr="007F1500" w14:paraId="1DBC0947" w14:textId="77777777" w:rsidTr="00CF48E4">
        <w:trPr>
          <w:cantSplit/>
          <w:tblHeader/>
        </w:trPr>
        <w:tc>
          <w:tcPr>
            <w:tcW w:w="831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E4EC70" w14:textId="77777777" w:rsidR="003009BA" w:rsidRPr="007F1500" w:rsidRDefault="003009BA" w:rsidP="001B2153">
            <w:pPr>
              <w:pStyle w:val="TableRowHead"/>
              <w:jc w:val="right"/>
            </w:pPr>
            <w:r w:rsidRPr="007F1500">
              <w:t>Mélanger les réponses possibles ?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4F63FF" w14:textId="77777777" w:rsidR="003009BA" w:rsidRPr="007F1500" w:rsidRDefault="00CF48E4" w:rsidP="001B2153">
            <w:pPr>
              <w:pStyle w:val="Cell"/>
            </w:pPr>
            <w:r w:rsidRPr="007F1500">
              <w:t>Oui</w:t>
            </w:r>
          </w:p>
        </w:tc>
      </w:tr>
      <w:tr w:rsidR="007F1500" w:rsidRPr="007F1500" w14:paraId="016635DA" w14:textId="77777777" w:rsidTr="00CF48E4">
        <w:trPr>
          <w:cantSplit/>
          <w:tblHeader/>
        </w:trPr>
        <w:tc>
          <w:tcPr>
            <w:tcW w:w="831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BCA1E3" w14:textId="77777777" w:rsidR="003009BA" w:rsidRPr="007F1500" w:rsidRDefault="003009BA" w:rsidP="001B2153">
            <w:pPr>
              <w:pStyle w:val="TableRowHead"/>
              <w:jc w:val="right"/>
            </w:pPr>
            <w:r w:rsidRPr="007F1500">
              <w:t>Numéroter les choix ?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9B6B0A" w14:textId="77777777" w:rsidR="003009BA" w:rsidRPr="007F1500" w:rsidRDefault="003009BA" w:rsidP="001B2153">
            <w:pPr>
              <w:pStyle w:val="Cell"/>
            </w:pPr>
          </w:p>
        </w:tc>
      </w:tr>
      <w:tr w:rsidR="007F1500" w:rsidRPr="007F1500" w14:paraId="7D96F254" w14:textId="77777777" w:rsidTr="00CF48E4">
        <w:trPr>
          <w:cantSplit/>
          <w:tblHeader/>
        </w:trPr>
        <w:tc>
          <w:tcPr>
            <w:tcW w:w="831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2CB028" w14:textId="77777777" w:rsidR="003009BA" w:rsidRPr="007F1500" w:rsidRDefault="003009BA" w:rsidP="001B2153">
            <w:pPr>
              <w:pStyle w:val="TableRowHead"/>
              <w:jc w:val="right"/>
            </w:pPr>
            <w:r w:rsidRPr="007F1500">
              <w:t>Pénalité pour tout essai incorrect :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6EBEB4" w14:textId="77777777" w:rsidR="003009BA" w:rsidRPr="007F1500" w:rsidRDefault="0023738A" w:rsidP="001B2153">
            <w:pPr>
              <w:pStyle w:val="Cell"/>
            </w:pPr>
            <w:r w:rsidRPr="007F1500">
              <w:t>0</w:t>
            </w:r>
          </w:p>
        </w:tc>
      </w:tr>
      <w:tr w:rsidR="007F1500" w:rsidRPr="007F1500" w14:paraId="4BC2427C" w14:textId="77777777" w:rsidTr="00CF48E4">
        <w:trPr>
          <w:cantSplit/>
          <w:tblHeader/>
        </w:trPr>
        <w:tc>
          <w:tcPr>
            <w:tcW w:w="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DB72C9" w14:textId="77777777" w:rsidR="003009BA" w:rsidRPr="007F1500" w:rsidRDefault="003009BA" w:rsidP="003009BA">
            <w:pPr>
              <w:pStyle w:val="QFOptionReset"/>
            </w:pPr>
            <w:r w:rsidRPr="007F1500">
              <w:t>#</w:t>
            </w:r>
          </w:p>
        </w:tc>
        <w:tc>
          <w:tcPr>
            <w:tcW w:w="3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CF3CA5" w14:textId="77777777" w:rsidR="003009BA" w:rsidRPr="007F1500" w:rsidRDefault="003009BA" w:rsidP="001B2153">
            <w:pPr>
              <w:pStyle w:val="TableHead"/>
            </w:pPr>
            <w:r w:rsidRPr="007F1500">
              <w:t>Réponses</w:t>
            </w:r>
          </w:p>
        </w:tc>
        <w:tc>
          <w:tcPr>
            <w:tcW w:w="41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56658D" w14:textId="77777777" w:rsidR="003009BA" w:rsidRPr="007F1500" w:rsidRDefault="003009BA" w:rsidP="001B2153">
            <w:pPr>
              <w:pStyle w:val="TableHead"/>
            </w:pPr>
            <w:r w:rsidRPr="007F1500">
              <w:t>Feedback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82A35F" w14:textId="77777777" w:rsidR="003009BA" w:rsidRPr="007F1500" w:rsidRDefault="003009BA" w:rsidP="001B2153">
            <w:pPr>
              <w:pStyle w:val="TableHead"/>
            </w:pPr>
            <w:r w:rsidRPr="007F1500">
              <w:t>Note</w:t>
            </w:r>
          </w:p>
        </w:tc>
      </w:tr>
      <w:tr w:rsidR="007F1500" w:rsidRPr="007F1500" w14:paraId="1C4BC3E5" w14:textId="77777777" w:rsidTr="00CF48E4">
        <w:trPr>
          <w:cantSplit/>
        </w:trPr>
        <w:tc>
          <w:tcPr>
            <w:tcW w:w="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7D7A1E" w14:textId="77777777" w:rsidR="003009BA" w:rsidRPr="007F1500" w:rsidRDefault="003009BA" w:rsidP="003009BA">
            <w:pPr>
              <w:pStyle w:val="QFOption"/>
              <w:tabs>
                <w:tab w:val="num" w:pos="928"/>
              </w:tabs>
            </w:pPr>
            <w:r w:rsidRPr="007F1500">
              <w:t> </w:t>
            </w:r>
          </w:p>
        </w:tc>
        <w:tc>
          <w:tcPr>
            <w:tcW w:w="3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6C2C064" w14:textId="77777777" w:rsidR="003009BA" w:rsidRPr="007F1500" w:rsidRDefault="00CF48E4" w:rsidP="001B2153">
            <w:pPr>
              <w:pStyle w:val="Cell"/>
              <w:rPr>
                <w:sz w:val="20"/>
                <w:szCs w:val="20"/>
              </w:rPr>
            </w:pPr>
            <w:r w:rsidRPr="007F1500">
              <w:rPr>
                <w:sz w:val="20"/>
                <w:szCs w:val="20"/>
              </w:rPr>
              <w:t>Gérer la société dans l’intérêt commun des associés</w:t>
            </w:r>
          </w:p>
        </w:tc>
        <w:tc>
          <w:tcPr>
            <w:tcW w:w="41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5BA0F5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3AAEAC" w14:textId="77777777" w:rsidR="003009BA" w:rsidRPr="007F1500" w:rsidRDefault="00A141A3" w:rsidP="001B2153">
            <w:pPr>
              <w:pStyle w:val="QFGrade"/>
            </w:pPr>
            <w:r>
              <w:t>10</w:t>
            </w:r>
            <w:r w:rsidR="00CF48E4" w:rsidRPr="007F1500">
              <w:t>0</w:t>
            </w:r>
          </w:p>
        </w:tc>
      </w:tr>
      <w:tr w:rsidR="007F1500" w:rsidRPr="007F1500" w14:paraId="6E1C08DC" w14:textId="77777777" w:rsidTr="00CF48E4">
        <w:trPr>
          <w:cantSplit/>
        </w:trPr>
        <w:tc>
          <w:tcPr>
            <w:tcW w:w="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A6DFA4" w14:textId="77777777" w:rsidR="003009BA" w:rsidRPr="007F1500" w:rsidRDefault="003009BA" w:rsidP="003009BA">
            <w:pPr>
              <w:pStyle w:val="QFOption"/>
              <w:tabs>
                <w:tab w:val="num" w:pos="928"/>
              </w:tabs>
            </w:pPr>
            <w:r w:rsidRPr="007F1500">
              <w:t> </w:t>
            </w:r>
          </w:p>
        </w:tc>
        <w:tc>
          <w:tcPr>
            <w:tcW w:w="3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9DE59F1" w14:textId="77777777" w:rsidR="003009BA" w:rsidRPr="007F1500" w:rsidRDefault="00CF48E4" w:rsidP="00CF48E4">
            <w:pPr>
              <w:pStyle w:val="Cell"/>
              <w:rPr>
                <w:sz w:val="20"/>
                <w:szCs w:val="20"/>
              </w:rPr>
            </w:pPr>
            <w:r w:rsidRPr="007F1500">
              <w:rPr>
                <w:sz w:val="20"/>
                <w:szCs w:val="20"/>
              </w:rPr>
              <w:t>Tenir compte des enjeux RSE dans l’exercice de l’activité sociale</w:t>
            </w:r>
          </w:p>
        </w:tc>
        <w:tc>
          <w:tcPr>
            <w:tcW w:w="41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2D3158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ACAB8B0" w14:textId="77777777" w:rsidR="003009BA" w:rsidRPr="007F1500" w:rsidRDefault="00A141A3" w:rsidP="001B2153">
            <w:pPr>
              <w:pStyle w:val="QFGrade"/>
            </w:pPr>
            <w:r>
              <w:t>100</w:t>
            </w:r>
          </w:p>
        </w:tc>
      </w:tr>
      <w:tr w:rsidR="007F1500" w:rsidRPr="007F1500" w14:paraId="589A5B0E" w14:textId="77777777" w:rsidTr="00CF48E4">
        <w:trPr>
          <w:cantSplit/>
        </w:trPr>
        <w:tc>
          <w:tcPr>
            <w:tcW w:w="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8CD75C" w14:textId="77777777" w:rsidR="003009BA" w:rsidRPr="007F1500" w:rsidRDefault="003009BA" w:rsidP="003009BA">
            <w:pPr>
              <w:pStyle w:val="QFOption"/>
              <w:tabs>
                <w:tab w:val="num" w:pos="928"/>
              </w:tabs>
            </w:pPr>
            <w:r w:rsidRPr="007F1500">
              <w:t> </w:t>
            </w:r>
          </w:p>
        </w:tc>
        <w:tc>
          <w:tcPr>
            <w:tcW w:w="3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A2EAC93" w14:textId="77777777" w:rsidR="003009BA" w:rsidRPr="007F1500" w:rsidRDefault="00CF48E4" w:rsidP="001B2153">
            <w:pPr>
              <w:pStyle w:val="Cell"/>
              <w:rPr>
                <w:sz w:val="20"/>
                <w:szCs w:val="20"/>
              </w:rPr>
            </w:pPr>
            <w:r w:rsidRPr="007F1500">
              <w:rPr>
                <w:sz w:val="20"/>
                <w:szCs w:val="20"/>
              </w:rPr>
              <w:t>Nommer un commissaire aux comptes si la société atteint les seuls exigés par la loi</w:t>
            </w:r>
          </w:p>
        </w:tc>
        <w:tc>
          <w:tcPr>
            <w:tcW w:w="41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9F8089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112C848" w14:textId="77777777" w:rsidR="003009BA" w:rsidRPr="007F1500" w:rsidRDefault="00754798" w:rsidP="001B2153">
            <w:pPr>
              <w:pStyle w:val="QFGrade"/>
            </w:pPr>
            <w:r>
              <w:t>0</w:t>
            </w:r>
          </w:p>
        </w:tc>
      </w:tr>
      <w:tr w:rsidR="007F1500" w:rsidRPr="007F1500" w14:paraId="72A01C45" w14:textId="77777777" w:rsidTr="00CF48E4">
        <w:trPr>
          <w:cantSplit/>
        </w:trPr>
        <w:tc>
          <w:tcPr>
            <w:tcW w:w="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A40D51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9F9F1D" w14:textId="77777777" w:rsidR="003009BA" w:rsidRPr="007F1500" w:rsidRDefault="003009BA" w:rsidP="001B2153">
            <w:pPr>
              <w:pStyle w:val="TableRowHead"/>
            </w:pPr>
            <w:r w:rsidRPr="007F1500">
              <w:t>Feedback général :</w:t>
            </w:r>
          </w:p>
        </w:tc>
        <w:tc>
          <w:tcPr>
            <w:tcW w:w="41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AA7E856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890C0D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60611D11" w14:textId="77777777" w:rsidTr="00CF48E4">
        <w:trPr>
          <w:cantSplit/>
        </w:trPr>
        <w:tc>
          <w:tcPr>
            <w:tcW w:w="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698333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DAE006" w14:textId="77777777" w:rsidR="003009BA" w:rsidRPr="007F1500" w:rsidRDefault="003009BA" w:rsidP="001B2153">
            <w:pPr>
              <w:pStyle w:val="TableRowHead"/>
            </w:pPr>
            <w:r w:rsidRPr="007F1500">
              <w:t>Pour toute réponse correcte :</w:t>
            </w:r>
          </w:p>
        </w:tc>
        <w:tc>
          <w:tcPr>
            <w:tcW w:w="41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4D0E4E6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EA3788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52CBA0C4" w14:textId="77777777" w:rsidTr="00CF48E4">
        <w:trPr>
          <w:cantSplit/>
        </w:trPr>
        <w:tc>
          <w:tcPr>
            <w:tcW w:w="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A50C04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CAAC14" w14:textId="77777777" w:rsidR="003009BA" w:rsidRPr="007F1500" w:rsidRDefault="003009BA" w:rsidP="001B2153">
            <w:pPr>
              <w:pStyle w:val="TableRowHead"/>
            </w:pPr>
            <w:r w:rsidRPr="007F1500">
              <w:t>Pour toute réponse incorrecte :</w:t>
            </w:r>
          </w:p>
        </w:tc>
        <w:tc>
          <w:tcPr>
            <w:tcW w:w="41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0383EB5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CA4527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1C973356" w14:textId="77777777" w:rsidTr="00CF48E4">
        <w:trPr>
          <w:cantSplit/>
        </w:trPr>
        <w:tc>
          <w:tcPr>
            <w:tcW w:w="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E35EE0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BBA691" w14:textId="77777777" w:rsidR="003009BA" w:rsidRPr="007F1500" w:rsidRDefault="003009BA" w:rsidP="001B2153">
            <w:pPr>
              <w:pStyle w:val="TableRowHead"/>
            </w:pPr>
            <w:r w:rsidRPr="007F1500">
              <w:t>Indice 1 :</w:t>
            </w:r>
          </w:p>
        </w:tc>
        <w:tc>
          <w:tcPr>
            <w:tcW w:w="41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AF1F7CC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BC0EF8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64F59711" w14:textId="77777777" w:rsidTr="00CF48E4">
        <w:trPr>
          <w:cantSplit/>
        </w:trPr>
        <w:tc>
          <w:tcPr>
            <w:tcW w:w="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992BCD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325533" w14:textId="77777777" w:rsidR="003009BA" w:rsidRPr="007F1500" w:rsidRDefault="003009BA" w:rsidP="001B2153">
            <w:pPr>
              <w:pStyle w:val="TableRowHead"/>
            </w:pPr>
            <w:r w:rsidRPr="007F1500">
              <w:t>Montrer le nombre de réponses correctes (Indice 1) :</w:t>
            </w:r>
          </w:p>
        </w:tc>
        <w:tc>
          <w:tcPr>
            <w:tcW w:w="41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FFB7DF0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1B360F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09FE5A7D" w14:textId="77777777" w:rsidTr="00CF48E4">
        <w:trPr>
          <w:cantSplit/>
        </w:trPr>
        <w:tc>
          <w:tcPr>
            <w:tcW w:w="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B15B2A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033AFD" w14:textId="77777777" w:rsidR="003009BA" w:rsidRPr="007F1500" w:rsidRDefault="003009BA" w:rsidP="001B2153">
            <w:pPr>
              <w:pStyle w:val="TableRowHead"/>
            </w:pPr>
            <w:r w:rsidRPr="007F1500">
              <w:t>Effacer les réponses incorrectes (Indice 1) :</w:t>
            </w:r>
          </w:p>
        </w:tc>
        <w:tc>
          <w:tcPr>
            <w:tcW w:w="41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5FAE8DB" w14:textId="77777777" w:rsidR="003009BA" w:rsidRPr="007F1500" w:rsidRDefault="003009BA" w:rsidP="001B2153">
            <w:pPr>
              <w:pStyle w:val="Cell"/>
            </w:pP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C3F798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5A40B5DB" w14:textId="77777777" w:rsidTr="00CF48E4">
        <w:trPr>
          <w:cantSplit/>
        </w:trPr>
        <w:tc>
          <w:tcPr>
            <w:tcW w:w="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E21FD5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3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EC37F2" w14:textId="77777777" w:rsidR="003009BA" w:rsidRPr="007F1500" w:rsidRDefault="003009BA" w:rsidP="001B2153">
            <w:pPr>
              <w:pStyle w:val="TableRowHead"/>
            </w:pPr>
            <w:r w:rsidRPr="007F1500">
              <w:t>Tags :</w:t>
            </w:r>
          </w:p>
        </w:tc>
        <w:tc>
          <w:tcPr>
            <w:tcW w:w="41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2B2BA3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35D533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  <w:tr w:rsidR="007F1500" w:rsidRPr="007F1500" w14:paraId="2747782E" w14:textId="77777777" w:rsidTr="00CF48E4">
        <w:trPr>
          <w:cantSplit/>
        </w:trPr>
        <w:tc>
          <w:tcPr>
            <w:tcW w:w="831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8D7277" w14:textId="77777777" w:rsidR="003009BA" w:rsidRPr="007F1500" w:rsidRDefault="003009BA" w:rsidP="001B2153">
            <w:pPr>
              <w:pStyle w:val="Cell"/>
            </w:pPr>
            <w:r w:rsidRPr="007F1500">
              <w:rPr>
                <w:i/>
                <w:iCs/>
              </w:rPr>
              <w:t>Permet la sélection d'une ou plusieurs réponses dans une liste prédéfinie. (MA)</w:t>
            </w:r>
          </w:p>
        </w:tc>
        <w:tc>
          <w:tcPr>
            <w:tcW w:w="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6D2C40" w14:textId="77777777" w:rsidR="003009BA" w:rsidRPr="007F1500" w:rsidRDefault="003009BA" w:rsidP="001B2153">
            <w:pPr>
              <w:pStyle w:val="Cell"/>
            </w:pPr>
            <w:r w:rsidRPr="007F1500">
              <w:t> </w:t>
            </w:r>
          </w:p>
        </w:tc>
      </w:tr>
    </w:tbl>
    <w:p w14:paraId="7BDA49F5" w14:textId="77777777" w:rsidR="003009BA" w:rsidRPr="007F1500" w:rsidRDefault="003009BA" w:rsidP="00A141A3"/>
    <w:sectPr w:rsidR="003009BA" w:rsidRPr="007F15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841B2F"/>
    <w:multiLevelType w:val="hybridMultilevel"/>
    <w:tmpl w:val="23B8B6DA"/>
    <w:lvl w:ilvl="0" w:tplc="B4163C0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F5E101"/>
    <w:multiLevelType w:val="multilevel"/>
    <w:tmpl w:val="920423F0"/>
    <w:lvl w:ilvl="0">
      <w:start w:val="1"/>
      <w:numFmt w:val="decimal"/>
      <w:lvlText w:val="%1."/>
      <w:lvlJc w:val="left"/>
      <w:pPr>
        <w:ind w:left="0" w:hanging="360"/>
      </w:p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pStyle w:val="Titre31"/>
      <w:lvlText w:val="%1.%2.%3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3">
      <w:start w:val="1"/>
      <w:numFmt w:val="decimal"/>
      <w:pStyle w:val="Titre41"/>
      <w:lvlText w:val="%1.%2.%3.%4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4">
      <w:start w:val="1"/>
      <w:numFmt w:val="decimal"/>
      <w:pStyle w:val="Titre51"/>
      <w:lvlText w:val="%1.%2.%3.%4.%5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F5E102"/>
    <w:multiLevelType w:val="multilevel"/>
    <w:tmpl w:val="292258DE"/>
    <w:lvl w:ilvl="0">
      <w:start w:val="1"/>
      <w:numFmt w:val="bullet"/>
      <w:pStyle w:val="Listepuces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pStyle w:val="Listepuces21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bullet"/>
      <w:pStyle w:val="Listepuces31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1"/>
      <w:lvlText w:val="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5F5E104"/>
    <w:multiLevelType w:val="multilevel"/>
    <w:tmpl w:val="C3540DC2"/>
    <w:lvl w:ilvl="0">
      <w:start w:val="1"/>
      <w:numFmt w:val="none"/>
      <w:pStyle w:val="ListNumberReset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pStyle w:val="Listenumros1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pStyle w:val="Listenumros21"/>
      <w:lvlText w:val="(%3)"/>
      <w:lvlJc w:val="left"/>
      <w:pPr>
        <w:tabs>
          <w:tab w:val="num" w:pos="1440"/>
        </w:tabs>
        <w:ind w:left="1080" w:hanging="360"/>
      </w:pPr>
    </w:lvl>
    <w:lvl w:ilvl="3">
      <w:start w:val="1"/>
      <w:numFmt w:val="lowerRoman"/>
      <w:pStyle w:val="Listenumros31"/>
      <w:lvlText w:val="(%4)"/>
      <w:lvlJc w:val="left"/>
      <w:pPr>
        <w:tabs>
          <w:tab w:val="num" w:pos="1800"/>
        </w:tabs>
        <w:ind w:left="1440" w:hanging="360"/>
      </w:pPr>
    </w:lvl>
    <w:lvl w:ilvl="4">
      <w:start w:val="1"/>
      <w:numFmt w:val="upperRoman"/>
      <w:pStyle w:val="Listenumros41"/>
      <w:lvlText w:val="(%5)"/>
      <w:lvlJc w:val="left"/>
      <w:pPr>
        <w:tabs>
          <w:tab w:val="num" w:pos="216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F5E106"/>
    <w:multiLevelType w:val="multilevel"/>
    <w:tmpl w:val="3FAC29E4"/>
    <w:lvl w:ilvl="0">
      <w:start w:val="1"/>
      <w:numFmt w:val="decimal"/>
      <w:lvlText w:val="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pStyle w:val="Lgende1"/>
      <w:lvlText w:val="Figure %1.%2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5F5E107"/>
    <w:multiLevelType w:val="multilevel"/>
    <w:tmpl w:val="9126D670"/>
    <w:lvl w:ilvl="0">
      <w:start w:val="1"/>
      <w:numFmt w:val="decimal"/>
      <w:lvlText w:val="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pStyle w:val="TableTitle"/>
      <w:lvlText w:val="Table %1.%2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5F5E10A"/>
    <w:multiLevelType w:val="multilevel"/>
    <w:tmpl w:val="1D20AB18"/>
    <w:lvl w:ilvl="0">
      <w:start w:val="1"/>
      <w:numFmt w:val="decimal"/>
      <w:lvlText w:val="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pStyle w:val="QFQuestion"/>
      <w:lvlText w:val="%1.%2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5F5E10C"/>
    <w:multiLevelType w:val="multilevel"/>
    <w:tmpl w:val="58342C7A"/>
    <w:lvl w:ilvl="0">
      <w:start w:val="1"/>
      <w:numFmt w:val="none"/>
      <w:pStyle w:val="QFOptionReset"/>
      <w:suff w:val="nothing"/>
      <w:lvlText w:val=""/>
      <w:lvlJc w:val="left"/>
      <w:pPr>
        <w:ind w:left="720" w:hanging="360"/>
      </w:pPr>
    </w:lvl>
    <w:lvl w:ilvl="1">
      <w:start w:val="1"/>
      <w:numFmt w:val="upperLetter"/>
      <w:pStyle w:val="QFOption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5F5E10D"/>
    <w:multiLevelType w:val="multilevel"/>
    <w:tmpl w:val="9D0C806E"/>
    <w:lvl w:ilvl="0">
      <w:start w:val="1"/>
      <w:numFmt w:val="none"/>
      <w:pStyle w:val="ListNumberalphaReset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pStyle w:val="ListNumberalpha"/>
      <w:lvlText w:val="(%2)"/>
      <w:lvlJc w:val="left"/>
      <w:pPr>
        <w:tabs>
          <w:tab w:val="num" w:pos="144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5F5E111"/>
    <w:multiLevelType w:val="multilevel"/>
    <w:tmpl w:val="7E6A2EA6"/>
    <w:lvl w:ilvl="0">
      <w:start w:val="1"/>
      <w:numFmt w:val="decimal"/>
      <w:lvlText w:val="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Zero"/>
      <w:pStyle w:val="QFItemNumber"/>
      <w:suff w:val="nothing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3A83ED4"/>
    <w:multiLevelType w:val="hybridMultilevel"/>
    <w:tmpl w:val="E08E6A2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2C72BD"/>
    <w:multiLevelType w:val="hybridMultilevel"/>
    <w:tmpl w:val="17D842DE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90F5679"/>
    <w:multiLevelType w:val="hybridMultilevel"/>
    <w:tmpl w:val="1040EAD6"/>
    <w:lvl w:ilvl="0" w:tplc="B4163C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EE5F6C"/>
    <w:multiLevelType w:val="hybridMultilevel"/>
    <w:tmpl w:val="EB6C3BE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55717634">
    <w:abstractNumId w:val="1"/>
  </w:num>
  <w:num w:numId="2" w16cid:durableId="190371067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51312816">
    <w:abstractNumId w:val="2"/>
  </w:num>
  <w:num w:numId="4" w16cid:durableId="184903139">
    <w:abstractNumId w:val="2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71176137">
    <w:abstractNumId w:val="3"/>
  </w:num>
  <w:num w:numId="6" w16cid:durableId="172682897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72223770">
    <w:abstractNumId w:val="4"/>
  </w:num>
  <w:num w:numId="8" w16cid:durableId="186440068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392658532">
    <w:abstractNumId w:val="5"/>
  </w:num>
  <w:num w:numId="10" w16cid:durableId="37670793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845439699">
    <w:abstractNumId w:val="6"/>
  </w:num>
  <w:num w:numId="12" w16cid:durableId="68829076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875123746">
    <w:abstractNumId w:val="7"/>
  </w:num>
  <w:num w:numId="14" w16cid:durableId="135484166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334041709">
    <w:abstractNumId w:val="8"/>
  </w:num>
  <w:num w:numId="16" w16cid:durableId="170917913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726030591">
    <w:abstractNumId w:val="9"/>
  </w:num>
  <w:num w:numId="18" w16cid:durableId="177998325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8191575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271669241">
    <w:abstractNumId w:val="10"/>
  </w:num>
  <w:num w:numId="21" w16cid:durableId="1587154791">
    <w:abstractNumId w:val="12"/>
  </w:num>
  <w:num w:numId="22" w16cid:durableId="1247037242">
    <w:abstractNumId w:val="0"/>
  </w:num>
  <w:num w:numId="23" w16cid:durableId="18883772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0BF8"/>
    <w:rsid w:val="00037092"/>
    <w:rsid w:val="00087C24"/>
    <w:rsid w:val="00091BF4"/>
    <w:rsid w:val="000A4AC2"/>
    <w:rsid w:val="000C0BF8"/>
    <w:rsid w:val="000C5E36"/>
    <w:rsid w:val="00133945"/>
    <w:rsid w:val="001374FE"/>
    <w:rsid w:val="001A366E"/>
    <w:rsid w:val="001B2153"/>
    <w:rsid w:val="001B4406"/>
    <w:rsid w:val="001D27C0"/>
    <w:rsid w:val="00224272"/>
    <w:rsid w:val="0023738A"/>
    <w:rsid w:val="0028513F"/>
    <w:rsid w:val="002A28FB"/>
    <w:rsid w:val="002A3909"/>
    <w:rsid w:val="002A5A37"/>
    <w:rsid w:val="002F25DD"/>
    <w:rsid w:val="003009BA"/>
    <w:rsid w:val="00316851"/>
    <w:rsid w:val="00316E23"/>
    <w:rsid w:val="003601AF"/>
    <w:rsid w:val="00372A89"/>
    <w:rsid w:val="0038115A"/>
    <w:rsid w:val="003C17EB"/>
    <w:rsid w:val="003F29C0"/>
    <w:rsid w:val="004B4CCC"/>
    <w:rsid w:val="004C35DC"/>
    <w:rsid w:val="00647D6C"/>
    <w:rsid w:val="006E279E"/>
    <w:rsid w:val="00754798"/>
    <w:rsid w:val="00763E6D"/>
    <w:rsid w:val="007A07A2"/>
    <w:rsid w:val="007A547D"/>
    <w:rsid w:val="007F1500"/>
    <w:rsid w:val="007F7840"/>
    <w:rsid w:val="0080471C"/>
    <w:rsid w:val="00816D45"/>
    <w:rsid w:val="00836267"/>
    <w:rsid w:val="00872407"/>
    <w:rsid w:val="008908F7"/>
    <w:rsid w:val="00941848"/>
    <w:rsid w:val="00953484"/>
    <w:rsid w:val="00965269"/>
    <w:rsid w:val="009721CB"/>
    <w:rsid w:val="009E5A61"/>
    <w:rsid w:val="009F5CF0"/>
    <w:rsid w:val="00A141A3"/>
    <w:rsid w:val="00A46A29"/>
    <w:rsid w:val="00A51E78"/>
    <w:rsid w:val="00A923A7"/>
    <w:rsid w:val="00AB251D"/>
    <w:rsid w:val="00AC666A"/>
    <w:rsid w:val="00B35900"/>
    <w:rsid w:val="00B734DF"/>
    <w:rsid w:val="00B95F71"/>
    <w:rsid w:val="00BA18BE"/>
    <w:rsid w:val="00C00F26"/>
    <w:rsid w:val="00C3694F"/>
    <w:rsid w:val="00C46B66"/>
    <w:rsid w:val="00C81BC0"/>
    <w:rsid w:val="00CB79DD"/>
    <w:rsid w:val="00CF48E4"/>
    <w:rsid w:val="00CF552B"/>
    <w:rsid w:val="00D56063"/>
    <w:rsid w:val="00D71E18"/>
    <w:rsid w:val="00D9631E"/>
    <w:rsid w:val="00DF199C"/>
    <w:rsid w:val="00DF4089"/>
    <w:rsid w:val="00E35CD7"/>
    <w:rsid w:val="00E5290A"/>
    <w:rsid w:val="00E841BE"/>
    <w:rsid w:val="00EE5BDD"/>
    <w:rsid w:val="00EF243A"/>
    <w:rsid w:val="00FB3409"/>
    <w:rsid w:val="00FC0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300169E"/>
  <w15:docId w15:val="{745595BF-B35F-4AB7-BFAF-2B9B32C07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before="60" w:after="60" w:line="240" w:lineRule="atLeast"/>
      <w:jc w:val="both"/>
    </w:pPr>
    <w:rPr>
      <w:rFonts w:eastAsiaTheme="minorEastAsia"/>
    </w:rPr>
  </w:style>
  <w:style w:type="paragraph" w:styleId="Titre1">
    <w:name w:val="heading 1"/>
    <w:basedOn w:val="Normal"/>
    <w:next w:val="Retraitcorpsdetexte1"/>
    <w:link w:val="Titre1Car"/>
    <w:qFormat/>
    <w:pPr>
      <w:keepNext/>
      <w:tabs>
        <w:tab w:val="left" w:pos="0"/>
        <w:tab w:val="num" w:pos="1080"/>
      </w:tabs>
      <w:spacing w:before="0" w:after="320" w:line="320" w:lineRule="atLeast"/>
      <w:jc w:val="left"/>
      <w:outlineLvl w:val="0"/>
    </w:pPr>
    <w:rPr>
      <w:rFonts w:ascii="Arial" w:hAnsi="Arial" w:cs="Arial"/>
      <w:sz w:val="28"/>
      <w:szCs w:val="28"/>
    </w:rPr>
  </w:style>
  <w:style w:type="paragraph" w:styleId="Titre2">
    <w:name w:val="heading 2"/>
    <w:basedOn w:val="Normal"/>
    <w:next w:val="Retraitcorpsdetexte1"/>
    <w:link w:val="Titre2Car"/>
    <w:qFormat/>
    <w:pPr>
      <w:keepNext/>
      <w:keepLines/>
      <w:tabs>
        <w:tab w:val="left" w:pos="0"/>
        <w:tab w:val="num" w:pos="1080"/>
        <w:tab w:val="num" w:pos="1440"/>
      </w:tabs>
      <w:spacing w:before="240"/>
      <w:jc w:val="left"/>
      <w:outlineLvl w:val="1"/>
    </w:pPr>
    <w:rPr>
      <w:rFonts w:ascii="Arial" w:hAnsi="Arial" w:cs="Arial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Retraitcorpsdetexte1">
    <w:name w:val="Retrait corps de texte1"/>
    <w:basedOn w:val="Normal"/>
  </w:style>
  <w:style w:type="character" w:customStyle="1" w:styleId="Titre1Car">
    <w:name w:val="Titre 1 Car"/>
    <w:basedOn w:val="Policepardfaut"/>
    <w:link w:val="Titre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Titre31">
    <w:name w:val="Titre 31"/>
    <w:basedOn w:val="Normal"/>
    <w:next w:val="Retraitcorpsdetexte1"/>
    <w:pPr>
      <w:keepNext/>
      <w:keepLines/>
      <w:numPr>
        <w:ilvl w:val="2"/>
        <w:numId w:val="2"/>
      </w:numPr>
      <w:spacing w:before="240" w:after="120"/>
      <w:ind w:left="-432"/>
      <w:jc w:val="left"/>
    </w:pPr>
    <w:rPr>
      <w:rFonts w:ascii="Arial" w:hAnsi="Arial" w:cs="Arial"/>
      <w:sz w:val="22"/>
      <w:szCs w:val="22"/>
    </w:rPr>
  </w:style>
  <w:style w:type="paragraph" w:customStyle="1" w:styleId="Titre41">
    <w:name w:val="Titre 41"/>
    <w:basedOn w:val="Normal"/>
    <w:next w:val="Retraitcorpsdetexte1"/>
    <w:pPr>
      <w:keepNext/>
      <w:keepLines/>
      <w:numPr>
        <w:ilvl w:val="3"/>
        <w:numId w:val="2"/>
      </w:numPr>
      <w:spacing w:before="240" w:after="120"/>
      <w:ind w:left="-432"/>
      <w:jc w:val="left"/>
    </w:pPr>
    <w:rPr>
      <w:rFonts w:ascii="Arial" w:hAnsi="Arial" w:cs="Arial"/>
      <w:sz w:val="22"/>
      <w:szCs w:val="22"/>
    </w:rPr>
  </w:style>
  <w:style w:type="paragraph" w:customStyle="1" w:styleId="Titre51">
    <w:name w:val="Titre 51"/>
    <w:basedOn w:val="Normal"/>
    <w:next w:val="Retraitcorpsdetexte1"/>
    <w:pPr>
      <w:keepNext/>
      <w:keepLines/>
      <w:numPr>
        <w:ilvl w:val="4"/>
        <w:numId w:val="2"/>
      </w:numPr>
      <w:spacing w:before="240" w:after="120"/>
      <w:ind w:left="-432"/>
      <w:jc w:val="left"/>
    </w:pPr>
    <w:rPr>
      <w:rFonts w:ascii="Arial" w:hAnsi="Arial" w:cs="Arial"/>
    </w:rPr>
  </w:style>
  <w:style w:type="character" w:styleId="lev">
    <w:name w:val="Strong"/>
    <w:basedOn w:val="Policepardfaut"/>
    <w:qFormat/>
    <w:rPr>
      <w:b/>
      <w:bCs/>
    </w:rPr>
  </w:style>
  <w:style w:type="paragraph" w:customStyle="1" w:styleId="Corpsdetexte1">
    <w:name w:val="Corps de texte1"/>
    <w:basedOn w:val="Normal"/>
  </w:style>
  <w:style w:type="paragraph" w:customStyle="1" w:styleId="ListTitle">
    <w:name w:val="List Title"/>
    <w:basedOn w:val="Normal"/>
    <w:next w:val="Corpsdetexte1"/>
    <w:pPr>
      <w:spacing w:before="0" w:after="0"/>
      <w:ind w:left="360"/>
      <w:jc w:val="center"/>
    </w:pPr>
    <w:rPr>
      <w:rFonts w:ascii="Arial" w:hAnsi="Arial" w:cs="Arial"/>
      <w:b/>
      <w:bCs/>
    </w:rPr>
  </w:style>
  <w:style w:type="paragraph" w:customStyle="1" w:styleId="Listepuces1">
    <w:name w:val="Liste à puces1"/>
    <w:basedOn w:val="Normal"/>
    <w:pPr>
      <w:numPr>
        <w:numId w:val="4"/>
      </w:numPr>
      <w:spacing w:before="0" w:after="0"/>
    </w:pPr>
  </w:style>
  <w:style w:type="paragraph" w:customStyle="1" w:styleId="Listepuces21">
    <w:name w:val="Liste à puces 21"/>
    <w:basedOn w:val="Normal"/>
    <w:pPr>
      <w:numPr>
        <w:ilvl w:val="1"/>
        <w:numId w:val="4"/>
      </w:numPr>
      <w:spacing w:before="0" w:after="0"/>
    </w:pPr>
  </w:style>
  <w:style w:type="paragraph" w:customStyle="1" w:styleId="Listepuces31">
    <w:name w:val="Liste à puces 31"/>
    <w:basedOn w:val="Normal"/>
    <w:pPr>
      <w:numPr>
        <w:ilvl w:val="2"/>
        <w:numId w:val="4"/>
      </w:numPr>
      <w:spacing w:before="0" w:after="0"/>
    </w:pPr>
  </w:style>
  <w:style w:type="paragraph" w:customStyle="1" w:styleId="Listepuces41">
    <w:name w:val="Liste à puces 41"/>
    <w:basedOn w:val="Normal"/>
    <w:pPr>
      <w:numPr>
        <w:ilvl w:val="3"/>
        <w:numId w:val="4"/>
      </w:numPr>
      <w:spacing w:before="0" w:after="0"/>
    </w:pPr>
  </w:style>
  <w:style w:type="paragraph" w:customStyle="1" w:styleId="ListNumberReset">
    <w:name w:val="List Number Reset"/>
    <w:basedOn w:val="Normal"/>
    <w:pPr>
      <w:numPr>
        <w:numId w:val="6"/>
      </w:numPr>
      <w:spacing w:before="0" w:after="0" w:line="240" w:lineRule="auto"/>
      <w:ind w:left="0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Listenumros1">
    <w:name w:val="Liste à numéros1"/>
    <w:basedOn w:val="Normal"/>
    <w:pPr>
      <w:numPr>
        <w:ilvl w:val="1"/>
        <w:numId w:val="6"/>
      </w:numPr>
      <w:tabs>
        <w:tab w:val="num" w:pos="288"/>
      </w:tabs>
      <w:spacing w:before="0" w:after="0" w:line="220" w:lineRule="atLeast"/>
      <w:ind w:left="360" w:firstLine="0"/>
    </w:pPr>
    <w:rPr>
      <w:rFonts w:ascii="Arial" w:hAnsi="Arial" w:cs="Arial"/>
    </w:rPr>
  </w:style>
  <w:style w:type="paragraph" w:customStyle="1" w:styleId="Listecontinue1">
    <w:name w:val="Liste continue1"/>
    <w:basedOn w:val="Normal"/>
    <w:pPr>
      <w:spacing w:before="0" w:after="0"/>
      <w:ind w:left="360"/>
    </w:pPr>
  </w:style>
  <w:style w:type="paragraph" w:customStyle="1" w:styleId="Listenumros21">
    <w:name w:val="Liste à numéros 21"/>
    <w:basedOn w:val="Normal"/>
    <w:pPr>
      <w:numPr>
        <w:ilvl w:val="2"/>
        <w:numId w:val="6"/>
      </w:numPr>
      <w:tabs>
        <w:tab w:val="num" w:pos="720"/>
      </w:tabs>
      <w:spacing w:before="0" w:after="0"/>
      <w:ind w:left="720"/>
    </w:pPr>
  </w:style>
  <w:style w:type="paragraph" w:customStyle="1" w:styleId="Listecontinue21">
    <w:name w:val="Liste continue 21"/>
    <w:basedOn w:val="Normal"/>
    <w:pPr>
      <w:spacing w:before="0" w:after="0"/>
      <w:ind w:left="720"/>
    </w:pPr>
  </w:style>
  <w:style w:type="paragraph" w:customStyle="1" w:styleId="Listenumros31">
    <w:name w:val="Liste à numéros 31"/>
    <w:basedOn w:val="Normal"/>
    <w:pPr>
      <w:numPr>
        <w:ilvl w:val="3"/>
        <w:numId w:val="6"/>
      </w:numPr>
      <w:tabs>
        <w:tab w:val="num" w:pos="1080"/>
      </w:tabs>
      <w:spacing w:before="0" w:after="0"/>
      <w:ind w:left="1080"/>
    </w:pPr>
  </w:style>
  <w:style w:type="paragraph" w:customStyle="1" w:styleId="Listecontinue31">
    <w:name w:val="Liste continue 31"/>
    <w:basedOn w:val="Normal"/>
    <w:pPr>
      <w:spacing w:before="0" w:after="0"/>
      <w:ind w:left="1080"/>
    </w:pPr>
  </w:style>
  <w:style w:type="paragraph" w:customStyle="1" w:styleId="Listenumros41">
    <w:name w:val="Liste à numéros 41"/>
    <w:basedOn w:val="Normal"/>
    <w:pPr>
      <w:numPr>
        <w:ilvl w:val="4"/>
        <w:numId w:val="6"/>
      </w:numPr>
      <w:tabs>
        <w:tab w:val="num" w:pos="1440"/>
      </w:tabs>
      <w:spacing w:before="0" w:after="0"/>
      <w:ind w:left="1440"/>
    </w:pPr>
  </w:style>
  <w:style w:type="paragraph" w:customStyle="1" w:styleId="Listecontinue41">
    <w:name w:val="Liste continue 41"/>
    <w:basedOn w:val="Normal"/>
    <w:pPr>
      <w:spacing w:before="0" w:after="0"/>
      <w:ind w:left="1440"/>
    </w:pPr>
  </w:style>
  <w:style w:type="paragraph" w:customStyle="1" w:styleId="Lgende1">
    <w:name w:val="Légende1"/>
    <w:basedOn w:val="Normal"/>
    <w:next w:val="Corpsdetexte1"/>
    <w:pPr>
      <w:numPr>
        <w:ilvl w:val="1"/>
        <w:numId w:val="8"/>
      </w:numPr>
      <w:tabs>
        <w:tab w:val="num" w:pos="1080"/>
      </w:tabs>
      <w:spacing w:line="240" w:lineRule="auto"/>
      <w:ind w:left="1080" w:hanging="1080"/>
      <w:jc w:val="left"/>
    </w:pPr>
    <w:rPr>
      <w:rFonts w:ascii="Arial" w:hAnsi="Arial" w:cs="Arial"/>
      <w:b/>
      <w:bCs/>
      <w:sz w:val="18"/>
      <w:szCs w:val="18"/>
    </w:rPr>
  </w:style>
  <w:style w:type="paragraph" w:customStyle="1" w:styleId="TableTitle">
    <w:name w:val="Table Title"/>
    <w:basedOn w:val="Normal"/>
    <w:pPr>
      <w:keepNext/>
      <w:numPr>
        <w:ilvl w:val="1"/>
        <w:numId w:val="10"/>
      </w:numPr>
      <w:tabs>
        <w:tab w:val="left" w:pos="1080"/>
      </w:tabs>
      <w:spacing w:before="100" w:beforeAutospacing="1" w:after="100" w:afterAutospacing="1"/>
      <w:ind w:left="1080" w:hanging="1080"/>
      <w:jc w:val="left"/>
    </w:pPr>
    <w:rPr>
      <w:rFonts w:ascii="Arial" w:hAnsi="Arial" w:cs="Arial"/>
      <w:b/>
      <w:bCs/>
      <w:sz w:val="18"/>
      <w:szCs w:val="18"/>
    </w:rPr>
  </w:style>
  <w:style w:type="paragraph" w:customStyle="1" w:styleId="QFQuestion">
    <w:name w:val="QF Question"/>
    <w:basedOn w:val="Normal"/>
    <w:pPr>
      <w:keepNext/>
      <w:numPr>
        <w:ilvl w:val="1"/>
        <w:numId w:val="12"/>
      </w:numPr>
      <w:tabs>
        <w:tab w:val="num" w:pos="0"/>
        <w:tab w:val="num" w:pos="360"/>
        <w:tab w:val="num" w:pos="720"/>
      </w:tabs>
      <w:spacing w:before="240" w:after="40"/>
      <w:ind w:left="0" w:hanging="504"/>
      <w:jc w:val="left"/>
    </w:pPr>
    <w:rPr>
      <w:rFonts w:ascii="Arial" w:hAnsi="Arial" w:cs="Arial"/>
      <w:sz w:val="18"/>
      <w:szCs w:val="18"/>
    </w:rPr>
  </w:style>
  <w:style w:type="paragraph" w:customStyle="1" w:styleId="QFOptionReset">
    <w:name w:val="QF Option Reset"/>
    <w:basedOn w:val="Normal"/>
    <w:pPr>
      <w:numPr>
        <w:numId w:val="14"/>
      </w:numPr>
      <w:spacing w:before="0" w:after="0" w:line="240" w:lineRule="auto"/>
      <w:ind w:left="0"/>
      <w:jc w:val="center"/>
    </w:pPr>
    <w:rPr>
      <w:rFonts w:ascii="Arial" w:hAnsi="Arial" w:cs="Arial"/>
      <w:b/>
      <w:bCs/>
    </w:rPr>
  </w:style>
  <w:style w:type="paragraph" w:customStyle="1" w:styleId="QFOption">
    <w:name w:val="QF Option"/>
    <w:basedOn w:val="Normal"/>
    <w:pPr>
      <w:keepNext/>
      <w:numPr>
        <w:ilvl w:val="1"/>
        <w:numId w:val="14"/>
      </w:numPr>
      <w:tabs>
        <w:tab w:val="num" w:pos="288"/>
      </w:tabs>
      <w:spacing w:line="220" w:lineRule="atLeast"/>
      <w:ind w:left="60" w:right="60" w:firstLine="0"/>
      <w:jc w:val="left"/>
    </w:pPr>
    <w:rPr>
      <w:rFonts w:ascii="Arial" w:hAnsi="Arial" w:cs="Arial"/>
    </w:rPr>
  </w:style>
  <w:style w:type="paragraph" w:customStyle="1" w:styleId="ListNumberalphaReset">
    <w:name w:val="List Number alpha Reset"/>
    <w:basedOn w:val="Normal"/>
    <w:pPr>
      <w:numPr>
        <w:numId w:val="16"/>
      </w:numPr>
      <w:spacing w:before="0" w:after="0" w:line="240" w:lineRule="auto"/>
      <w:ind w:left="0"/>
      <w:jc w:val="left"/>
    </w:pPr>
    <w:rPr>
      <w:sz w:val="2"/>
      <w:szCs w:val="2"/>
    </w:rPr>
  </w:style>
  <w:style w:type="paragraph" w:customStyle="1" w:styleId="ListNumberalpha">
    <w:name w:val="List Number alpha"/>
    <w:basedOn w:val="Normal"/>
    <w:pPr>
      <w:numPr>
        <w:ilvl w:val="1"/>
        <w:numId w:val="16"/>
      </w:numPr>
      <w:tabs>
        <w:tab w:val="num" w:pos="360"/>
      </w:tabs>
      <w:spacing w:before="0" w:after="0"/>
      <w:ind w:left="360"/>
    </w:pPr>
  </w:style>
  <w:style w:type="paragraph" w:styleId="Titre">
    <w:name w:val="Title"/>
    <w:basedOn w:val="Normal"/>
    <w:link w:val="TitreCar"/>
    <w:qFormat/>
    <w:pPr>
      <w:spacing w:before="100" w:beforeAutospacing="1" w:after="100" w:afterAutospacing="1" w:line="320" w:lineRule="atLeast"/>
      <w:jc w:val="left"/>
    </w:pPr>
    <w:rPr>
      <w:rFonts w:ascii="Arial" w:eastAsia="Times New Roman" w:hAnsi="Arial" w:cs="Arial"/>
      <w:b/>
      <w:sz w:val="32"/>
      <w:szCs w:val="32"/>
    </w:rPr>
  </w:style>
  <w:style w:type="character" w:customStyle="1" w:styleId="TitreCar">
    <w:name w:val="Titre Car"/>
    <w:basedOn w:val="Policepardfaut"/>
    <w:link w:val="Titr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ous-titre">
    <w:name w:val="Subtitle"/>
    <w:basedOn w:val="Normal"/>
    <w:link w:val="Sous-titreCar"/>
    <w:qFormat/>
    <w:pPr>
      <w:spacing w:before="100" w:beforeAutospacing="1" w:after="100" w:afterAutospacing="1" w:line="280" w:lineRule="atLeast"/>
      <w:jc w:val="left"/>
    </w:pPr>
    <w:rPr>
      <w:rFonts w:ascii="Arial" w:hAnsi="Arial" w:cs="Arial"/>
      <w:sz w:val="28"/>
      <w:szCs w:val="28"/>
    </w:rPr>
  </w:style>
  <w:style w:type="character" w:customStyle="1" w:styleId="Sous-titreCar">
    <w:name w:val="Sous-titre Car"/>
    <w:basedOn w:val="Policepardfaut"/>
    <w:link w:val="Sous-titr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M1">
    <w:name w:val="toc 1"/>
    <w:basedOn w:val="Normal"/>
    <w:autoRedefine/>
    <w:pPr>
      <w:spacing w:before="100" w:beforeAutospacing="1" w:after="100" w:afterAutospacing="1"/>
      <w:jc w:val="left"/>
    </w:pPr>
    <w:rPr>
      <w:sz w:val="24"/>
      <w:szCs w:val="24"/>
    </w:rPr>
  </w:style>
  <w:style w:type="paragraph" w:styleId="TM2">
    <w:name w:val="toc 2"/>
    <w:basedOn w:val="Normal"/>
    <w:autoRedefine/>
    <w:pPr>
      <w:pBdr>
        <w:top w:val="single" w:sz="4" w:space="1" w:color="auto"/>
        <w:bottom w:val="single" w:sz="4" w:space="1" w:color="auto"/>
      </w:pBdr>
      <w:tabs>
        <w:tab w:val="left" w:pos="504"/>
        <w:tab w:val="right" w:leader="dot" w:pos="7200"/>
      </w:tabs>
      <w:spacing w:before="120" w:after="0"/>
    </w:pPr>
    <w:rPr>
      <w:rFonts w:ascii="Arial" w:hAnsi="Arial" w:cs="Arial"/>
      <w:b/>
      <w:bCs/>
      <w:sz w:val="17"/>
      <w:szCs w:val="17"/>
    </w:rPr>
  </w:style>
  <w:style w:type="paragraph" w:styleId="Notedebasdepage">
    <w:name w:val="footnote text"/>
    <w:basedOn w:val="Normal"/>
    <w:link w:val="NotedebasdepageCar"/>
  </w:style>
  <w:style w:type="character" w:customStyle="1" w:styleId="NotedebasdepageCar">
    <w:name w:val="Note de bas de page Car"/>
    <w:basedOn w:val="Policepardfaut"/>
    <w:link w:val="Notedebasdepage"/>
    <w:rPr>
      <w:rFonts w:eastAsiaTheme="minorEastAsia"/>
    </w:rPr>
  </w:style>
  <w:style w:type="paragraph" w:styleId="Commentaire">
    <w:name w:val="annotation text"/>
    <w:basedOn w:val="Normal"/>
    <w:link w:val="CommentaireCar"/>
    <w:pPr>
      <w:spacing w:before="100" w:beforeAutospacing="1" w:after="100" w:afterAutospacing="1"/>
      <w:jc w:val="left"/>
    </w:pPr>
    <w:rPr>
      <w:sz w:val="24"/>
      <w:szCs w:val="24"/>
    </w:rPr>
  </w:style>
  <w:style w:type="character" w:customStyle="1" w:styleId="CommentaireCar">
    <w:name w:val="Commentaire Car"/>
    <w:basedOn w:val="Policepardfaut"/>
    <w:link w:val="Commentaire"/>
    <w:rPr>
      <w:rFonts w:eastAsiaTheme="minorEastAsia"/>
    </w:rPr>
  </w:style>
  <w:style w:type="paragraph" w:styleId="Normalcentr">
    <w:name w:val="Block Text"/>
    <w:basedOn w:val="Normal"/>
    <w:pPr>
      <w:spacing w:line="220" w:lineRule="atLeast"/>
      <w:ind w:left="360" w:right="360"/>
      <w:jc w:val="left"/>
    </w:pPr>
    <w:rPr>
      <w:rFonts w:ascii="Arial" w:hAnsi="Arial" w:cs="Arial"/>
      <w:sz w:val="18"/>
      <w:szCs w:val="18"/>
    </w:rPr>
  </w:style>
  <w:style w:type="paragraph" w:styleId="Corpsdetexte">
    <w:name w:val="Body Text"/>
    <w:link w:val="CorpsdetexteCar"/>
    <w:pPr>
      <w:snapToGrid w:val="0"/>
      <w:spacing w:before="60" w:after="60" w:line="240" w:lineRule="atLeast"/>
      <w:ind w:firstLine="245"/>
      <w:jc w:val="both"/>
    </w:pPr>
    <w:rPr>
      <w:rFonts w:eastAsiaTheme="minorEastAsia"/>
    </w:rPr>
  </w:style>
  <w:style w:type="character" w:customStyle="1" w:styleId="CorpsdetexteCar">
    <w:name w:val="Corps de texte Car"/>
    <w:basedOn w:val="Policepardfaut"/>
    <w:link w:val="Corpsdetexte"/>
    <w:rPr>
      <w:rFonts w:eastAsiaTheme="minorEastAsia"/>
    </w:rPr>
  </w:style>
  <w:style w:type="paragraph" w:customStyle="1" w:styleId="BodyTextFirst">
    <w:name w:val="Body Text First"/>
    <w:basedOn w:val="Corpsdetexte1"/>
    <w:pPr>
      <w:snapToGrid w:val="0"/>
    </w:pPr>
  </w:style>
  <w:style w:type="paragraph" w:customStyle="1" w:styleId="BlockQuote">
    <w:name w:val="Block Quote"/>
    <w:pPr>
      <w:spacing w:before="60" w:after="60" w:line="240" w:lineRule="atLeast"/>
      <w:ind w:left="360" w:right="360"/>
      <w:jc w:val="both"/>
    </w:pPr>
    <w:rPr>
      <w:rFonts w:ascii="Arial" w:eastAsiaTheme="minorEastAsia" w:hAnsi="Arial" w:cs="Arial"/>
      <w:sz w:val="18"/>
      <w:szCs w:val="18"/>
    </w:rPr>
  </w:style>
  <w:style w:type="paragraph" w:customStyle="1" w:styleId="Figure">
    <w:name w:val="Figure"/>
    <w:basedOn w:val="Corpsdetexte1"/>
    <w:next w:val="Corpsdetexte1"/>
    <w:pPr>
      <w:keepNext/>
      <w:snapToGrid w:val="0"/>
      <w:spacing w:line="240" w:lineRule="auto"/>
      <w:jc w:val="left"/>
    </w:pPr>
  </w:style>
  <w:style w:type="paragraph" w:customStyle="1" w:styleId="QFNormal">
    <w:name w:val="QF Normal"/>
    <w:pPr>
      <w:spacing w:before="60" w:after="60" w:line="220" w:lineRule="atLeast"/>
    </w:pPr>
    <w:rPr>
      <w:rFonts w:ascii="Arial" w:eastAsiaTheme="minorEastAsia" w:hAnsi="Arial" w:cs="Arial"/>
      <w:sz w:val="18"/>
      <w:szCs w:val="18"/>
    </w:rPr>
  </w:style>
  <w:style w:type="paragraph" w:customStyle="1" w:styleId="QFHeading">
    <w:name w:val="QF Heading"/>
    <w:basedOn w:val="Normal"/>
    <w:next w:val="QFNormal"/>
    <w:pPr>
      <w:spacing w:before="120"/>
      <w:jc w:val="left"/>
    </w:pPr>
    <w:rPr>
      <w:rFonts w:ascii="Arial" w:hAnsi="Arial" w:cs="Arial"/>
      <w:b/>
      <w:bCs/>
      <w:i/>
      <w:iCs/>
      <w:sz w:val="24"/>
      <w:szCs w:val="24"/>
    </w:rPr>
  </w:style>
  <w:style w:type="paragraph" w:customStyle="1" w:styleId="QFFeedback">
    <w:name w:val="QF Feedback"/>
    <w:basedOn w:val="Normal"/>
    <w:pPr>
      <w:spacing w:before="100" w:beforeAutospacing="1" w:after="100" w:afterAutospacing="1"/>
      <w:jc w:val="left"/>
    </w:pPr>
    <w:rPr>
      <w:rFonts w:ascii="Arial" w:hAnsi="Arial" w:cs="Arial"/>
    </w:rPr>
  </w:style>
  <w:style w:type="paragraph" w:customStyle="1" w:styleId="QFGrade">
    <w:name w:val="QF Grade"/>
    <w:basedOn w:val="Normal"/>
    <w:pPr>
      <w:keepNext/>
      <w:spacing w:before="100" w:beforeAutospacing="1" w:after="100" w:afterAutospacing="1" w:line="220" w:lineRule="atLeast"/>
      <w:jc w:val="left"/>
    </w:pPr>
    <w:rPr>
      <w:rFonts w:ascii="Arial" w:hAnsi="Arial" w:cs="Arial"/>
      <w:i/>
      <w:iCs/>
    </w:rPr>
  </w:style>
  <w:style w:type="paragraph" w:customStyle="1" w:styleId="QFType">
    <w:name w:val="QF Type"/>
    <w:basedOn w:val="Normal"/>
    <w:pPr>
      <w:keepNext/>
      <w:spacing w:before="100" w:beforeAutospacing="1" w:after="100" w:afterAutospacing="1"/>
      <w:jc w:val="left"/>
    </w:pPr>
    <w:rPr>
      <w:rFonts w:ascii="Arial" w:hAnsi="Arial" w:cs="Arial"/>
      <w:i/>
      <w:iCs/>
      <w:sz w:val="18"/>
      <w:szCs w:val="18"/>
    </w:rPr>
  </w:style>
  <w:style w:type="paragraph" w:customStyle="1" w:styleId="QFName">
    <w:name w:val="QF Name"/>
    <w:basedOn w:val="Normal"/>
    <w:pPr>
      <w:keepNext/>
      <w:spacing w:before="100" w:beforeAutospacing="1" w:after="100" w:afterAutospacing="1"/>
      <w:jc w:val="left"/>
    </w:pPr>
    <w:rPr>
      <w:rFonts w:ascii="Arial" w:hAnsi="Arial" w:cs="Arial"/>
      <w:i/>
      <w:iCs/>
      <w:sz w:val="18"/>
      <w:szCs w:val="18"/>
    </w:rPr>
  </w:style>
  <w:style w:type="paragraph" w:customStyle="1" w:styleId="QFWeight">
    <w:name w:val="QF Weight"/>
    <w:basedOn w:val="Normal"/>
    <w:pPr>
      <w:keepNext/>
      <w:spacing w:before="100" w:beforeAutospacing="1" w:after="100" w:afterAutospacing="1"/>
      <w:jc w:val="right"/>
    </w:pPr>
    <w:rPr>
      <w:rFonts w:ascii="Arial" w:hAnsi="Arial" w:cs="Arial"/>
      <w:i/>
      <w:iCs/>
      <w:sz w:val="18"/>
      <w:szCs w:val="18"/>
    </w:rPr>
  </w:style>
  <w:style w:type="paragraph" w:customStyle="1" w:styleId="QFCaseStudy">
    <w:name w:val="QF CaseStudy"/>
    <w:basedOn w:val="Normal"/>
    <w:pPr>
      <w:spacing w:before="100" w:beforeAutospacing="1" w:after="100" w:afterAutospacing="1" w:line="220" w:lineRule="atLeast"/>
    </w:pPr>
    <w:rPr>
      <w:rFonts w:ascii="Arial" w:hAnsi="Arial" w:cs="Arial"/>
      <w:sz w:val="18"/>
      <w:szCs w:val="18"/>
    </w:rPr>
  </w:style>
  <w:style w:type="paragraph" w:customStyle="1" w:styleId="QFAnswer">
    <w:name w:val="QF Answer"/>
    <w:basedOn w:val="Normal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QFItemNumber">
    <w:name w:val="QF Item Number"/>
    <w:basedOn w:val="Normal"/>
    <w:pPr>
      <w:numPr>
        <w:ilvl w:val="1"/>
        <w:numId w:val="18"/>
      </w:numPr>
      <w:spacing w:before="0" w:after="0" w:line="240" w:lineRule="auto"/>
      <w:ind w:left="0" w:firstLine="0"/>
      <w:jc w:val="left"/>
    </w:pPr>
    <w:rPr>
      <w:rFonts w:ascii="Arial" w:hAnsi="Arial" w:cs="Arial"/>
      <w:b/>
      <w:bCs/>
      <w:sz w:val="18"/>
      <w:szCs w:val="18"/>
    </w:rPr>
  </w:style>
  <w:style w:type="paragraph" w:styleId="En-tte">
    <w:name w:val="header"/>
    <w:basedOn w:val="Normal"/>
    <w:link w:val="En-tteCar"/>
    <w:pPr>
      <w:tabs>
        <w:tab w:val="right" w:pos="8306"/>
      </w:tabs>
      <w:spacing w:before="0" w:after="80"/>
      <w:ind w:left="-1440"/>
      <w:jc w:val="left"/>
    </w:pPr>
    <w:rPr>
      <w:rFonts w:ascii="Arial" w:hAnsi="Arial" w:cs="Arial"/>
      <w:b/>
      <w:bCs/>
      <w:sz w:val="16"/>
      <w:szCs w:val="16"/>
    </w:rPr>
  </w:style>
  <w:style w:type="character" w:customStyle="1" w:styleId="En-tteCar">
    <w:name w:val="En-tête Car"/>
    <w:basedOn w:val="Policepardfaut"/>
    <w:link w:val="En-tte"/>
    <w:rPr>
      <w:rFonts w:eastAsiaTheme="minorEastAsia"/>
    </w:rPr>
  </w:style>
  <w:style w:type="paragraph" w:styleId="Pieddepage">
    <w:name w:val="footer"/>
    <w:basedOn w:val="Normal"/>
    <w:link w:val="PieddepageCar"/>
    <w:pPr>
      <w:tabs>
        <w:tab w:val="center" w:pos="4153"/>
      </w:tabs>
      <w:spacing w:before="0" w:after="0"/>
      <w:ind w:left="1080" w:hanging="1080"/>
      <w:jc w:val="left"/>
    </w:pPr>
    <w:rPr>
      <w:rFonts w:ascii="Arial" w:hAnsi="Arial" w:cs="Arial"/>
      <w:sz w:val="14"/>
      <w:szCs w:val="14"/>
    </w:rPr>
  </w:style>
  <w:style w:type="character" w:customStyle="1" w:styleId="PieddepageCar">
    <w:name w:val="Pied de page Car"/>
    <w:basedOn w:val="Policepardfaut"/>
    <w:link w:val="Pieddepage"/>
    <w:rPr>
      <w:rFonts w:eastAsiaTheme="minorEastAsia"/>
    </w:rPr>
  </w:style>
  <w:style w:type="paragraph" w:customStyle="1" w:styleId="spacer">
    <w:name w:val="spacer"/>
    <w:rPr>
      <w:rFonts w:ascii="Arial" w:eastAsiaTheme="minorEastAsia" w:hAnsi="Arial" w:cs="Arial"/>
      <w:color w:val="FFFFFF"/>
      <w:sz w:val="2"/>
      <w:szCs w:val="2"/>
    </w:rPr>
  </w:style>
  <w:style w:type="paragraph" w:customStyle="1" w:styleId="TableHead">
    <w:name w:val="Table Head"/>
    <w:basedOn w:val="Normal"/>
    <w:pPr>
      <w:keepNext/>
      <w:spacing w:before="100" w:beforeAutospacing="1" w:after="100" w:afterAutospacing="1" w:line="220" w:lineRule="atLeast"/>
      <w:jc w:val="center"/>
    </w:pPr>
    <w:rPr>
      <w:rFonts w:ascii="Arial" w:hAnsi="Arial" w:cs="Arial"/>
      <w:b/>
      <w:bCs/>
    </w:rPr>
  </w:style>
  <w:style w:type="paragraph" w:customStyle="1" w:styleId="TableRowHead">
    <w:name w:val="Table Row Head"/>
    <w:basedOn w:val="Normal"/>
    <w:pPr>
      <w:keepNext/>
      <w:spacing w:before="100" w:beforeAutospacing="1" w:after="100" w:afterAutospacing="1" w:line="220" w:lineRule="atLeast"/>
      <w:jc w:val="left"/>
    </w:pPr>
    <w:rPr>
      <w:rFonts w:ascii="Arial" w:hAnsi="Arial" w:cs="Arial"/>
      <w:b/>
      <w:bCs/>
    </w:rPr>
  </w:style>
  <w:style w:type="paragraph" w:customStyle="1" w:styleId="Cell">
    <w:name w:val="Cell"/>
    <w:pPr>
      <w:keepNext/>
      <w:spacing w:before="20" w:after="40"/>
      <w:ind w:left="40" w:right="144"/>
    </w:pPr>
    <w:rPr>
      <w:rFonts w:ascii="Arial" w:eastAsiaTheme="minorEastAsia" w:hAnsi="Arial" w:cs="Arial"/>
      <w:sz w:val="22"/>
      <w:szCs w:val="22"/>
    </w:rPr>
  </w:style>
  <w:style w:type="paragraph" w:customStyle="1" w:styleId="Cell2">
    <w:name w:val="Cell2"/>
    <w:pPr>
      <w:keepNext/>
      <w:spacing w:before="20" w:after="20"/>
      <w:ind w:left="40"/>
    </w:pPr>
    <w:rPr>
      <w:rFonts w:eastAsiaTheme="minorEastAsia"/>
    </w:rPr>
  </w:style>
  <w:style w:type="paragraph" w:customStyle="1" w:styleId="TableNote">
    <w:name w:val="Table Note"/>
    <w:basedOn w:val="Normal"/>
    <w:pPr>
      <w:spacing w:before="20" w:after="20" w:line="240" w:lineRule="auto"/>
      <w:jc w:val="left"/>
    </w:pPr>
    <w:rPr>
      <w:rFonts w:ascii="Arial" w:hAnsi="Arial" w:cs="Arial"/>
      <w:sz w:val="18"/>
      <w:szCs w:val="18"/>
    </w:rPr>
  </w:style>
  <w:style w:type="character" w:styleId="Appelnotedebasdep">
    <w:name w:val="footnote reference"/>
    <w:basedOn w:val="Policepardfaut"/>
    <w:rPr>
      <w:vertAlign w:val="superscript"/>
    </w:rPr>
  </w:style>
  <w:style w:type="paragraph" w:styleId="Paragraphedeliste">
    <w:name w:val="List Paragraph"/>
    <w:basedOn w:val="Normal"/>
    <w:uiPriority w:val="34"/>
    <w:qFormat/>
    <w:rsid w:val="001D27C0"/>
    <w:pPr>
      <w:spacing w:before="0" w:after="0" w:line="240" w:lineRule="auto"/>
      <w:ind w:left="720"/>
      <w:contextualSpacing/>
      <w:jc w:val="left"/>
    </w:pPr>
    <w:rPr>
      <w:rFonts w:ascii="Arial" w:hAnsi="Arial" w:cstheme="minorBidi"/>
      <w:sz w:val="28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725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lliam\Desktop\moodleQuestion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moodleQuestion</Template>
  <TotalTime>3</TotalTime>
  <Pages>3</Pages>
  <Words>327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Exemple d'espace de cours, Catégorie :</vt:lpstr>
    </vt:vector>
  </TitlesOfParts>
  <Company>Microsoft</Company>
  <LinksUpToDate>false</LinksUpToDate>
  <CharactersWithSpaces>2126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Exemple d'espace de cours, Catégorie :</dc:title>
  <dc:creator>William PEREZ</dc:creator>
  <cp:lastModifiedBy>Alexa Gallo</cp:lastModifiedBy>
  <cp:revision>8</cp:revision>
  <cp:lastPrinted>2009-03-13T16:29:00Z</cp:lastPrinted>
  <dcterms:created xsi:type="dcterms:W3CDTF">2020-04-17T14:41:00Z</dcterms:created>
  <dcterms:modified xsi:type="dcterms:W3CDTF">2025-01-27T15:52:00Z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C.Type">
    <vt:lpwstr>Question</vt:lpwstr>
  </property>
  <property fmtid="{D5CDD505-2E9C-101B-9397-08002B2CF9AE}" pid="3" name="moodleCategory">
    <vt:lpwstr>Nom de catégorie</vt:lpwstr>
  </property>
  <property fmtid="{D5CDD505-2E9C-101B-9397-08002B2CF9AE}" pid="4" name="moodleCourseID">
    <vt:lpwstr>3269</vt:lpwstr>
  </property>
  <property fmtid="{D5CDD505-2E9C-101B-9397-08002B2CF9AE}" pid="5" name="moodleImages">
    <vt:lpwstr>0</vt:lpwstr>
  </property>
  <property fmtid="{D5CDD505-2E9C-101B-9397-08002B2CF9AE}" pid="6" name="moodleLanguage">
    <vt:lpwstr>fr</vt:lpwstr>
  </property>
  <property fmtid="{D5CDD505-2E9C-101B-9397-08002B2CF9AE}" pid="7" name="moodleNo">
    <vt:lpwstr>Non</vt:lpwstr>
  </property>
  <property fmtid="{D5CDD505-2E9C-101B-9397-08002B2CF9AE}" pid="8" name="moodleQuestion">
    <vt:lpwstr>Question</vt:lpwstr>
  </property>
  <property fmtid="{D5CDD505-2E9C-101B-9397-08002B2CF9AE}" pid="9" name="moodleYes">
    <vt:lpwstr>Oui</vt:lpwstr>
  </property>
  <property fmtid="{D5CDD505-2E9C-101B-9397-08002B2CF9AE}" pid="10" name="moodleQuestionSeqNum">
    <vt:lpwstr>3</vt:lpwstr>
  </property>
  <property fmtid="{D5CDD505-2E9C-101B-9397-08002B2CF9AE}" pid="11" name="moodleRelease">
    <vt:lpwstr>2.7.10 (Build: 20150914)</vt:lpwstr>
  </property>
  <property fmtid="{D5CDD505-2E9C-101B-9397-08002B2CF9AE}" pid="12" name="moodleURL">
    <vt:lpwstr>http://moodle1.u-bourgogne.fr/campus/</vt:lpwstr>
  </property>
  <property fmtid="{D5CDD505-2E9C-101B-9397-08002B2CF9AE}" pid="13" name="moodleUsername">
    <vt:lpwstr>wperez</vt:lpwstr>
  </property>
  <property fmtid="{D5CDD505-2E9C-101B-9397-08002B2CF9AE}" pid="14" name="yawcToolbarBehaviour">
    <vt:lpwstr>doNothing</vt:lpwstr>
  </property>
  <property fmtid="{D5CDD505-2E9C-101B-9397-08002B2CF9AE}" pid="15" name="MSIP_Label_d5c20be7-c3a5-46e3-9158-fa8a02ce2395_Enabled">
    <vt:lpwstr>true</vt:lpwstr>
  </property>
  <property fmtid="{D5CDD505-2E9C-101B-9397-08002B2CF9AE}" pid="16" name="MSIP_Label_d5c20be7-c3a5-46e3-9158-fa8a02ce2395_SetDate">
    <vt:lpwstr>2025-01-27T15:47:52Z</vt:lpwstr>
  </property>
  <property fmtid="{D5CDD505-2E9C-101B-9397-08002B2CF9AE}" pid="17" name="MSIP_Label_d5c20be7-c3a5-46e3-9158-fa8a02ce2395_Method">
    <vt:lpwstr>Standard</vt:lpwstr>
  </property>
  <property fmtid="{D5CDD505-2E9C-101B-9397-08002B2CF9AE}" pid="18" name="MSIP_Label_d5c20be7-c3a5-46e3-9158-fa8a02ce2395_Name">
    <vt:lpwstr>defa4170-0d19-0005-0004-bc88714345d2</vt:lpwstr>
  </property>
  <property fmtid="{D5CDD505-2E9C-101B-9397-08002B2CF9AE}" pid="19" name="MSIP_Label_d5c20be7-c3a5-46e3-9158-fa8a02ce2395_SiteId">
    <vt:lpwstr>8c6f9078-037e-4261-a583-52a944e55f7f</vt:lpwstr>
  </property>
  <property fmtid="{D5CDD505-2E9C-101B-9397-08002B2CF9AE}" pid="20" name="MSIP_Label_d5c20be7-c3a5-46e3-9158-fa8a02ce2395_ActionId">
    <vt:lpwstr>a5d7aac9-784f-4bdc-bafc-98f076681384</vt:lpwstr>
  </property>
  <property fmtid="{D5CDD505-2E9C-101B-9397-08002B2CF9AE}" pid="21" name="MSIP_Label_d5c20be7-c3a5-46e3-9158-fa8a02ce2395_ContentBits">
    <vt:lpwstr>0</vt:lpwstr>
  </property>
</Properties>
</file>